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B09A1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continue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</w:t>
                            </w:r>
                            <w:r w:rsidR="00DC3FFD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Informational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DC3FFD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to inform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DB09A1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continue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</w:t>
                      </w:r>
                      <w:r w:rsidR="00DC3FFD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Informational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DC3FFD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to inform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E56B82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Ap</w:t>
                            </w:r>
                            <w:r w:rsidR="00E4340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r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7566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16</w:t>
                            </w:r>
                            <w:r w:rsidR="001B3E89" w:rsidRPr="001B3E8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Ap</w:t>
                            </w:r>
                            <w:r w:rsidR="00DB09A1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r. </w:t>
                            </w:r>
                            <w:r w:rsidR="0087566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20</w:t>
                            </w:r>
                            <w:r w:rsidRPr="00E56B8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E56B82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Ap</w:t>
                      </w:r>
                      <w:r w:rsidR="00E4340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r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875663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16</w:t>
                      </w:r>
                      <w:r w:rsidR="001B3E89" w:rsidRPr="001B3E89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Ap</w:t>
                      </w:r>
                      <w:r w:rsidR="00DB09A1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r. </w:t>
                      </w:r>
                      <w:r w:rsidR="00875663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20</w:t>
                      </w:r>
                      <w:r w:rsidRPr="00E56B82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026654" w:rsidRDefault="000F6673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Cs w:val="24"/>
                              </w:rPr>
                              <w:t>Animal &amp; Plant Life Cycles</w:t>
                            </w:r>
                          </w:p>
                          <w:p w:rsidR="008D06CF" w:rsidRPr="00026654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026654" w:rsidRDefault="000F6673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Cs w:val="24"/>
                        </w:rPr>
                        <w:t>Animal &amp; Plant Life Cycles</w:t>
                      </w:r>
                    </w:p>
                    <w:p w:rsidR="008D06CF" w:rsidRPr="00026654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366D60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Economics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366D60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Economics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075C02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075C02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child is on time.  </w:t>
                            </w:r>
                            <w:r w:rsidR="00252103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Drop off begins at 7:10 am. </w:t>
                            </w:r>
                          </w:p>
                          <w:p w:rsidR="001B3495" w:rsidRPr="00075C02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 If your child has a change in transportation, please </w:t>
                            </w:r>
                          </w:p>
                          <w:p w:rsidR="001B3495" w:rsidRPr="00075C02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send his/her teacher a note.</w:t>
                            </w:r>
                          </w:p>
                          <w:p w:rsidR="00252103" w:rsidRPr="00075C02" w:rsidRDefault="001B3495" w:rsidP="003303A6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O</w:t>
                            </w: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ur school 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will begin </w:t>
                            </w: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collecting 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jars of peanut butter and jelly to “Spread the Love” from April 16 – May 18. </w:t>
                            </w: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All donations 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will benefit the CARES Food Pantry</w:t>
                            </w: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DC3FFD" w:rsidRPr="00075C02" w:rsidRDefault="00DC52D5" w:rsidP="009B1926">
                            <w:pPr>
                              <w:ind w:left="270" w:hanging="27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C3FFD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</w:t>
                            </w:r>
                            <w:r w:rsidR="009B1926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Yearbooks are on sale for $30.00. They can also be purchased on-line at </w:t>
                            </w:r>
                            <w:hyperlink r:id="rId17" w:history="1">
                              <w:r w:rsidR="009B1926" w:rsidRPr="00075C02">
                                <w:rPr>
                                  <w:rStyle w:val="Hyperlink"/>
                                  <w:rFonts w:ascii="Love Ya Like A Sister" w:hAnsi="Love Ya Like A Sister" w:cs="Arial"/>
                                  <w:sz w:val="23"/>
                                  <w:szCs w:val="23"/>
                                </w:rPr>
                                <w:t>www.balfour.com</w:t>
                              </w:r>
                            </w:hyperlink>
                            <w:r w:rsidR="009B1926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for $27.00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(last day to order on-line is May 1</w:t>
                            </w:r>
                            <w:r w:rsidR="00627E8F" w:rsidRP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)</w:t>
                            </w:r>
                            <w:r w:rsidR="009B1926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B0CB9" w:rsidRDefault="00AB0CB9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April 20 – Field Trip to Funk Heritage Center</w:t>
                            </w:r>
                            <w:r w:rsidR="00E56B8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; Progress Reports</w:t>
                            </w:r>
                          </w:p>
                          <w:p w:rsidR="00AB3B41" w:rsidRDefault="00AB3B41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May 5 – Math Bowl @ Hill City Elementary School</w:t>
                            </w:r>
                          </w:p>
                          <w:p w:rsidR="00875663" w:rsidRDefault="00875663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May 22 – Field Day 8:30 – 10:45 am; End of the Year Awards Assembly at 11:45 am</w:t>
                            </w:r>
                          </w:p>
                          <w:p w:rsidR="00875663" w:rsidRPr="00075C02" w:rsidRDefault="00875663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May 25 – Last Day of School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075C02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School starts promptly at 7:45.  Please make sure your     </w:t>
                      </w:r>
                    </w:p>
                    <w:p w:rsidR="001B3495" w:rsidRPr="00075C02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child is on time.  </w:t>
                      </w:r>
                      <w:r w:rsidR="00252103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Drop off begins at 7:10 am. </w:t>
                      </w:r>
                    </w:p>
                    <w:p w:rsidR="001B3495" w:rsidRPr="00075C02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 If your child has a change in transportation, please </w:t>
                      </w:r>
                    </w:p>
                    <w:p w:rsidR="001B3495" w:rsidRPr="00075C02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send his/her teacher a note.</w:t>
                      </w:r>
                    </w:p>
                    <w:p w:rsidR="00252103" w:rsidRPr="00075C02" w:rsidRDefault="001B3495" w:rsidP="003303A6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O</w:t>
                      </w: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ur school 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will begin </w:t>
                      </w: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collecting 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jars of peanut butter and jelly to “Spread the Love” from April 16 – May 18. </w:t>
                      </w: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All donations 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will benefit the CARES Food Pantry</w:t>
                      </w: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!</w:t>
                      </w:r>
                    </w:p>
                    <w:p w:rsidR="00DC3FFD" w:rsidRPr="00075C02" w:rsidRDefault="00DC52D5" w:rsidP="009B1926">
                      <w:pPr>
                        <w:ind w:left="270" w:hanging="27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DC3FFD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</w:t>
                      </w:r>
                      <w:r w:rsidR="009B1926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Yearbooks are on sale for $30.00. They can also be purchased on-line at </w:t>
                      </w:r>
                      <w:hyperlink r:id="rId18" w:history="1">
                        <w:r w:rsidR="009B1926" w:rsidRPr="00075C02">
                          <w:rPr>
                            <w:rStyle w:val="Hyperlink"/>
                            <w:rFonts w:ascii="Love Ya Like A Sister" w:hAnsi="Love Ya Like A Sister" w:cs="Arial"/>
                            <w:sz w:val="23"/>
                            <w:szCs w:val="23"/>
                          </w:rPr>
                          <w:t>www.balfour.com</w:t>
                        </w:r>
                      </w:hyperlink>
                      <w:r w:rsidR="009B1926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for $27.00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(last day to order on-line is May 1</w:t>
                      </w:r>
                      <w:r w:rsidR="00627E8F" w:rsidRPr="00627E8F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)</w:t>
                      </w:r>
                      <w:r w:rsidR="009B1926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.</w:t>
                      </w:r>
                    </w:p>
                    <w:p w:rsidR="00AB0CB9" w:rsidRDefault="00AB0CB9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April 20 – Field Trip to Funk Heritage Center</w:t>
                      </w:r>
                      <w:r w:rsidR="00E56B8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; Progress Reports</w:t>
                      </w:r>
                    </w:p>
                    <w:p w:rsidR="00AB3B41" w:rsidRDefault="00AB3B41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May 5 – Math Bowl @ Hill City Elementary School</w:t>
                      </w:r>
                    </w:p>
                    <w:p w:rsidR="00875663" w:rsidRDefault="00875663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May 22 – Field Day 8:30 – 10:45 am; End of the Year Awards Assembly at 11:45 am</w:t>
                      </w:r>
                    </w:p>
                    <w:p w:rsidR="00875663" w:rsidRPr="00075C02" w:rsidRDefault="00875663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May 25 – Last Day of School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Default="004B6220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C3AA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Reading</w:t>
                            </w:r>
                          </w:p>
                          <w:p w:rsidR="00875663" w:rsidRPr="00FF38F9" w:rsidRDefault="003E618D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Cs/>
                                <w:sz w:val="23"/>
                                <w:szCs w:val="23"/>
                              </w:rPr>
                              <w:t>On Tuesday, w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e 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will begin 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>read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ing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“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Day of the Dragon King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” </w:t>
                            </w:r>
                            <w:r w:rsidR="00875663" w:rsidRPr="00FF38F9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(L.</w:t>
                            </w:r>
                            <w:r w:rsidR="0087566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20</w:t>
                            </w:r>
                            <w:r w:rsidR="00875663" w:rsidRPr="00FF38F9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by 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Mary Pope Osborne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. We will concentrate on comprehension, fluency, 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vocabulary, text structure, making predictions, and writing a summary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>.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875663" w:rsidRPr="00A9378A" w:rsidRDefault="00875663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To Be Announced….</w:t>
                            </w:r>
                          </w:p>
                          <w:p w:rsidR="00875663" w:rsidRDefault="00875663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>Comprehension Test on “</w:t>
                            </w:r>
                            <w:r>
                              <w:rPr>
                                <w:bCs/>
                              </w:rPr>
                              <w:t>Day of the Dragon King”</w:t>
                            </w:r>
                            <w:r w:rsidRPr="00A9378A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(L.20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875663" w:rsidRDefault="00875663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(This is a 2 week novel study.)</w:t>
                            </w:r>
                          </w:p>
                          <w:p w:rsidR="003E618D" w:rsidRPr="00A9378A" w:rsidRDefault="003E618D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**Monday, April 16 – “Jackie Robinson” Test**</w:t>
                            </w:r>
                          </w:p>
                          <w:p w:rsidR="00FD305C" w:rsidRPr="00202655" w:rsidRDefault="00FD305C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5C5DEC" w:rsidRDefault="004B6220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DC3AAE">
                        <w:rPr>
                          <w:b/>
                          <w:bCs/>
                          <w:sz w:val="30"/>
                          <w:szCs w:val="30"/>
                        </w:rPr>
                        <w:t>Reading</w:t>
                      </w:r>
                    </w:p>
                    <w:p w:rsidR="00875663" w:rsidRPr="00FF38F9" w:rsidRDefault="003E618D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Cs/>
                          <w:sz w:val="23"/>
                          <w:szCs w:val="23"/>
                        </w:rPr>
                        <w:t>On Tuesday, w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e 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 xml:space="preserve">will begin 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>read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ing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 “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Day of the Dragon King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” </w:t>
                      </w:r>
                      <w:r w:rsidR="00875663" w:rsidRPr="00FF38F9">
                        <w:rPr>
                          <w:b/>
                          <w:bCs/>
                          <w:sz w:val="23"/>
                          <w:szCs w:val="23"/>
                        </w:rPr>
                        <w:t>(L.</w:t>
                      </w:r>
                      <w:r w:rsidR="00875663">
                        <w:rPr>
                          <w:b/>
                          <w:bCs/>
                          <w:sz w:val="23"/>
                          <w:szCs w:val="23"/>
                        </w:rPr>
                        <w:t>2</w:t>
                      </w:r>
                      <w:r w:rsidR="00875663">
                        <w:rPr>
                          <w:b/>
                          <w:bCs/>
                          <w:sz w:val="23"/>
                          <w:szCs w:val="23"/>
                        </w:rPr>
                        <w:t>0</w:t>
                      </w:r>
                      <w:r w:rsidR="00875663" w:rsidRPr="00FF38F9">
                        <w:rPr>
                          <w:b/>
                          <w:bCs/>
                          <w:sz w:val="23"/>
                          <w:szCs w:val="23"/>
                        </w:rPr>
                        <w:t>)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 by 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Mary Pope Osborne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. We will concentrate on comprehension, fluency, 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vocabulary, text structure, making predictions, and writing a summary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>.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</w:p>
                    <w:p w:rsidR="00875663" w:rsidRPr="00A9378A" w:rsidRDefault="00875663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To Be Announced….</w:t>
                      </w:r>
                    </w:p>
                    <w:p w:rsidR="00875663" w:rsidRDefault="00875663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A9378A">
                        <w:rPr>
                          <w:bCs/>
                        </w:rPr>
                        <w:t>Comprehension Test on “</w:t>
                      </w:r>
                      <w:r>
                        <w:rPr>
                          <w:bCs/>
                        </w:rPr>
                        <w:t>Day of the Dragon King”</w:t>
                      </w:r>
                      <w:r w:rsidRPr="00A9378A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(L.2</w:t>
                      </w:r>
                      <w:r>
                        <w:rPr>
                          <w:b/>
                          <w:bCs/>
                        </w:rPr>
                        <w:t>0</w:t>
                      </w:r>
                      <w:r w:rsidRPr="00A9378A">
                        <w:rPr>
                          <w:b/>
                          <w:bCs/>
                        </w:rPr>
                        <w:t>)</w:t>
                      </w:r>
                    </w:p>
                    <w:p w:rsidR="00875663" w:rsidRDefault="00875663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(This is a 2 week novel study.)</w:t>
                      </w:r>
                    </w:p>
                    <w:p w:rsidR="003E618D" w:rsidRPr="00A9378A" w:rsidRDefault="003E618D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**Monday, April 16 – “Jackie Robinson” Test**</w:t>
                      </w:r>
                    </w:p>
                    <w:p w:rsidR="00FD305C" w:rsidRPr="00202655" w:rsidRDefault="00FD305C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20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Day of the Dragon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97DE2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Words this week!</w:t>
                            </w:r>
                          </w:p>
                          <w:p w:rsidR="00875663" w:rsidRPr="00197DE2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Tic-Tac-Toe!</w:t>
                            </w:r>
                          </w:p>
                          <w:p w:rsidR="00FE2F3E" w:rsidRPr="00DF6645" w:rsidRDefault="00FE2F3E" w:rsidP="005453C7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026654" w:rsidRPr="00DF6645" w:rsidRDefault="00026654" w:rsidP="000F6673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5C5DEC" w:rsidRDefault="005C5DEC" w:rsidP="0002665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Day of the Dragon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97DE2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Words this week!</w:t>
                      </w:r>
                    </w:p>
                    <w:p w:rsidR="00875663" w:rsidRPr="00197DE2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Tic-Tac-Toe!</w:t>
                      </w:r>
                    </w:p>
                    <w:p w:rsidR="00FE2F3E" w:rsidRPr="00DF6645" w:rsidRDefault="00FE2F3E" w:rsidP="005453C7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026654" w:rsidRPr="00DF6645" w:rsidRDefault="00026654" w:rsidP="000F6673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5C5DEC" w:rsidRDefault="005C5DEC" w:rsidP="0002665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034EA9" w:rsidRDefault="005C5DEC" w:rsidP="005C5DEC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5C5DEC" w:rsidRDefault="0090402C" w:rsidP="00075C02">
                            <w:pPr>
                              <w:ind w:left="0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 w:rsidR="00E56B8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continue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to focus our attention on three-digit addition and subtraction.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The main focus in this unit is on regrouping or borrowing with three-digit numbers. In this unit, students will explore adding and subtracting three-digit numbers, use mental math to add and subtract and find missing parts of a number sentence, and use logical reasoning to solve word problems.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Please continue to practice those basic addition and subtraction facts at home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as well as adding and subtracting with regrouping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90402C" w:rsidRDefault="0090402C" w:rsidP="00075C02">
                            <w:pPr>
                              <w:ind w:left="0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:rsidR="0090402C" w:rsidRPr="00DC3AAE" w:rsidRDefault="0090402C" w:rsidP="00075C02">
                            <w:pPr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5C5DEC" w:rsidRPr="00DB3F07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62030A" wp14:editId="501B78DD">
                                  <wp:extent cx="1492370" cy="741792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389" cy="74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5C5DEC" w:rsidRPr="00034EA9" w:rsidRDefault="005C5DEC" w:rsidP="005C5DEC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5C5DEC" w:rsidRDefault="0090402C" w:rsidP="00075C02">
                      <w:pPr>
                        <w:ind w:left="0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</w:t>
                      </w:r>
                      <w:r w:rsidR="00E56B8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continue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to focus our attention on three-digit addition and subtraction.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The main focus in this unit is on regrouping or borrowing with three-digit numbers. In this unit, students will explore adding and subtracting three-digit numbers, use mental math to add and subtract and find missing parts of a number sentence, and use logical reasoning to solve word problems.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Please continue to practice those basic addition and subtraction facts at home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as well as adding and subtracting with regrouping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.</w:t>
                      </w:r>
                    </w:p>
                    <w:p w:rsidR="0090402C" w:rsidRDefault="0090402C" w:rsidP="00075C02">
                      <w:pPr>
                        <w:ind w:left="0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:rsidR="0090402C" w:rsidRPr="00DC3AAE" w:rsidRDefault="0090402C" w:rsidP="00075C02">
                      <w:pPr>
                        <w:ind w:left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5C5DEC" w:rsidRPr="00DB3F07" w:rsidRDefault="005C5DEC" w:rsidP="005C5DE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4962030A" wp14:editId="501B78DD">
                            <wp:extent cx="1492370" cy="741792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2389" cy="746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104027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1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104027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3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104027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104027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5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0C5923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6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0C5923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8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0C5923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9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0C5923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30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875663" w:rsidRPr="00605A8C" w:rsidRDefault="00875663" w:rsidP="00875663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2"/>
                                <w:szCs w:val="22"/>
                              </w:rPr>
                            </w:pP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 (L.2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) “Day of the Dragon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King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”</w:t>
                            </w:r>
                          </w:p>
                          <w:p w:rsidR="00875663" w:rsidRDefault="00875663" w:rsidP="00875663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75663" w:rsidRDefault="00875663" w:rsidP="00875663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75663" w:rsidRPr="00605A8C" w:rsidRDefault="00875663" w:rsidP="00875663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We will read and discuss many vocabulary words. However, students will not have a vocabulary test. Students will do different activities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focusing on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the vocabulary words as we read “Day of the Dragon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King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.”  </w:t>
                            </w: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875663" w:rsidRPr="00605A8C" w:rsidRDefault="00875663" w:rsidP="00875663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2"/>
                          <w:szCs w:val="22"/>
                        </w:rPr>
                      </w:pP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 (L.2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) “Day of the Dragon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King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”</w:t>
                      </w:r>
                    </w:p>
                    <w:p w:rsidR="00875663" w:rsidRDefault="00875663" w:rsidP="00875663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75663" w:rsidRDefault="00875663" w:rsidP="00875663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75663" w:rsidRPr="00605A8C" w:rsidRDefault="00875663" w:rsidP="00875663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We will read and discuss many vocabulary words. However, students will not have a vocabulary test. Students will do different activities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focusing on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the vocabulary words as we read “Day of the Dragon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King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.”  </w:t>
                      </w: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20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Day of the Dragon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875663" w:rsidRPr="00DF6645" w:rsidRDefault="00875663" w:rsidP="00875663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97DE2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Words this week!</w:t>
                            </w:r>
                          </w:p>
                          <w:p w:rsidR="00875663" w:rsidRPr="00197DE2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Tic-Tac-Toe!</w:t>
                            </w: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Day of the Dragon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875663" w:rsidRPr="00DF6645" w:rsidRDefault="00875663" w:rsidP="00875663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97DE2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Words this week!</w:t>
                      </w:r>
                    </w:p>
                    <w:p w:rsidR="00875663" w:rsidRPr="00197DE2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Tic-Tac-Toe!</w:t>
                      </w: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027" w:rsidRDefault="00104027">
      <w:r>
        <w:separator/>
      </w:r>
    </w:p>
  </w:endnote>
  <w:endnote w:type="continuationSeparator" w:id="0">
    <w:p w:rsidR="00104027" w:rsidRDefault="00104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027" w:rsidRDefault="00104027">
      <w:r>
        <w:separator/>
      </w:r>
    </w:p>
  </w:footnote>
  <w:footnote w:type="continuationSeparator" w:id="0">
    <w:p w:rsidR="00104027" w:rsidRDefault="00104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50EB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26654"/>
    <w:rsid w:val="000307E3"/>
    <w:rsid w:val="00034EA9"/>
    <w:rsid w:val="00035927"/>
    <w:rsid w:val="00037CE5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5C02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5923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673"/>
    <w:rsid w:val="000F6855"/>
    <w:rsid w:val="000F6884"/>
    <w:rsid w:val="000F6DFC"/>
    <w:rsid w:val="000F7F8C"/>
    <w:rsid w:val="001011F3"/>
    <w:rsid w:val="00101F03"/>
    <w:rsid w:val="00102066"/>
    <w:rsid w:val="001026E0"/>
    <w:rsid w:val="00104027"/>
    <w:rsid w:val="0010417B"/>
    <w:rsid w:val="00104AA2"/>
    <w:rsid w:val="00110842"/>
    <w:rsid w:val="00111EAB"/>
    <w:rsid w:val="00115573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4FEB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66924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3E89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66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1FE0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2C4B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3501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052C"/>
    <w:rsid w:val="002E177B"/>
    <w:rsid w:val="002E4AD1"/>
    <w:rsid w:val="002E621D"/>
    <w:rsid w:val="002E6B49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3A6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66D60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2CA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18D"/>
    <w:rsid w:val="003E6492"/>
    <w:rsid w:val="003E6C5B"/>
    <w:rsid w:val="003E6D70"/>
    <w:rsid w:val="003E7926"/>
    <w:rsid w:val="003F34A0"/>
    <w:rsid w:val="003F595E"/>
    <w:rsid w:val="003F6BFE"/>
    <w:rsid w:val="003F7681"/>
    <w:rsid w:val="00400054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648"/>
    <w:rsid w:val="00527DBC"/>
    <w:rsid w:val="00530AF1"/>
    <w:rsid w:val="0053198E"/>
    <w:rsid w:val="00531EC1"/>
    <w:rsid w:val="00532C2C"/>
    <w:rsid w:val="00532F62"/>
    <w:rsid w:val="0053327D"/>
    <w:rsid w:val="00533869"/>
    <w:rsid w:val="0053494C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3C7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5DEC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2517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277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27E8F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4CE2"/>
    <w:rsid w:val="006D5EF7"/>
    <w:rsid w:val="006D64B2"/>
    <w:rsid w:val="006D6900"/>
    <w:rsid w:val="006D73C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9FF"/>
    <w:rsid w:val="00714DCB"/>
    <w:rsid w:val="00715207"/>
    <w:rsid w:val="00717F13"/>
    <w:rsid w:val="00724621"/>
    <w:rsid w:val="00724CC2"/>
    <w:rsid w:val="00724CD5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4DC2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0C1"/>
    <w:rsid w:val="0083399A"/>
    <w:rsid w:val="00835A5C"/>
    <w:rsid w:val="00835E85"/>
    <w:rsid w:val="00836B54"/>
    <w:rsid w:val="00836E41"/>
    <w:rsid w:val="00841065"/>
    <w:rsid w:val="0084197E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B12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4BB9"/>
    <w:rsid w:val="0087515A"/>
    <w:rsid w:val="00875663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604F"/>
    <w:rsid w:val="008C7FE0"/>
    <w:rsid w:val="008D01C2"/>
    <w:rsid w:val="008D06CF"/>
    <w:rsid w:val="008D19C4"/>
    <w:rsid w:val="008D21C3"/>
    <w:rsid w:val="008D32EA"/>
    <w:rsid w:val="008D5A62"/>
    <w:rsid w:val="008D672F"/>
    <w:rsid w:val="008D7647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093B"/>
    <w:rsid w:val="0090402C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725"/>
    <w:rsid w:val="00940F18"/>
    <w:rsid w:val="00940F60"/>
    <w:rsid w:val="0094108D"/>
    <w:rsid w:val="0094155C"/>
    <w:rsid w:val="00941EB8"/>
    <w:rsid w:val="009429B8"/>
    <w:rsid w:val="00943279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5CF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1926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4BFC"/>
    <w:rsid w:val="00A0742C"/>
    <w:rsid w:val="00A07A4F"/>
    <w:rsid w:val="00A07FCC"/>
    <w:rsid w:val="00A11D5D"/>
    <w:rsid w:val="00A12900"/>
    <w:rsid w:val="00A137BA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079D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67E58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0CB9"/>
    <w:rsid w:val="00AB1458"/>
    <w:rsid w:val="00AB2502"/>
    <w:rsid w:val="00AB3B41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1CF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1F1"/>
    <w:rsid w:val="00B364E2"/>
    <w:rsid w:val="00B36592"/>
    <w:rsid w:val="00B4239C"/>
    <w:rsid w:val="00B42EFC"/>
    <w:rsid w:val="00B43748"/>
    <w:rsid w:val="00B449D0"/>
    <w:rsid w:val="00B45FFF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2700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617"/>
    <w:rsid w:val="00C658DE"/>
    <w:rsid w:val="00C66DB9"/>
    <w:rsid w:val="00C67066"/>
    <w:rsid w:val="00C67DC5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138"/>
    <w:rsid w:val="00CC02DD"/>
    <w:rsid w:val="00CC0B3A"/>
    <w:rsid w:val="00CC0DAD"/>
    <w:rsid w:val="00CC0FFF"/>
    <w:rsid w:val="00CC15C9"/>
    <w:rsid w:val="00CC1737"/>
    <w:rsid w:val="00CC3F51"/>
    <w:rsid w:val="00CC5AFB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6D0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2BFA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136B"/>
    <w:rsid w:val="00D22C5B"/>
    <w:rsid w:val="00D241EE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39C3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7F5"/>
    <w:rsid w:val="00D97AA2"/>
    <w:rsid w:val="00DA065A"/>
    <w:rsid w:val="00DA0758"/>
    <w:rsid w:val="00DA1AAF"/>
    <w:rsid w:val="00DA5915"/>
    <w:rsid w:val="00DA639A"/>
    <w:rsid w:val="00DB09A1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3AAE"/>
    <w:rsid w:val="00DC3FFD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D73DD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3408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56B82"/>
    <w:rsid w:val="00E604E8"/>
    <w:rsid w:val="00E6104C"/>
    <w:rsid w:val="00E611CC"/>
    <w:rsid w:val="00E61ADA"/>
    <w:rsid w:val="00E6510F"/>
    <w:rsid w:val="00E66C61"/>
    <w:rsid w:val="00E679AD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3699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D7E6F"/>
    <w:rsid w:val="00EE0622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0FC0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09E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305C"/>
    <w:rsid w:val="00FD4163"/>
    <w:rsid w:val="00FD4256"/>
    <w:rsid w:val="00FD427A"/>
    <w:rsid w:val="00FD6544"/>
    <w:rsid w:val="00FE1E9A"/>
    <w:rsid w:val="00FE203B"/>
    <w:rsid w:val="00FE2F3E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http://www.balfour.com" TargetMode="External"/><Relationship Id="rId26" Type="http://schemas.openxmlformats.org/officeDocument/2006/relationships/hyperlink" Target="mailto:kellybryson@.pickenscounty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bryson@.pickenscounty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http://www.balfour.com" TargetMode="External"/><Relationship Id="rId25" Type="http://schemas.openxmlformats.org/officeDocument/2006/relationships/hyperlink" Target="http://jasperele.pickens.k12.ga.us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10.wmf"/><Relationship Id="rId29" Type="http://schemas.openxmlformats.org/officeDocument/2006/relationships/hyperlink" Target="mailto:agaylayoung@.pickenscounty%20%20school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agaylayoung@.pickenscounty%20%20schools.org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lizpatrick@.pickenscounty%20schools.org" TargetMode="External"/><Relationship Id="rId28" Type="http://schemas.openxmlformats.org/officeDocument/2006/relationships/hyperlink" Target="mailto:lizpatrick@.pickenscounty%20schools.org" TargetMode="External"/><Relationship Id="rId10" Type="http://schemas.openxmlformats.org/officeDocument/2006/relationships/image" Target="media/image70.jpeg"/><Relationship Id="rId19" Type="http://schemas.openxmlformats.org/officeDocument/2006/relationships/image" Target="media/image11.wmf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matthewgibson@.pickenscountyschools.org" TargetMode="External"/><Relationship Id="rId27" Type="http://schemas.openxmlformats.org/officeDocument/2006/relationships/hyperlink" Target="mailto:matthewgibson@.pickenscountyschools.org" TargetMode="External"/><Relationship Id="rId30" Type="http://schemas.openxmlformats.org/officeDocument/2006/relationships/hyperlink" Target="http://jasperele.pickens.k12.ga.us/" TargetMode="Externa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67BD7-F57F-4F13-8704-30AB9CFA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2018-04-11T15:48:00Z</cp:lastPrinted>
  <dcterms:created xsi:type="dcterms:W3CDTF">2018-04-12T12:24:00Z</dcterms:created>
  <dcterms:modified xsi:type="dcterms:W3CDTF">2018-04-12T12:24:00Z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