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CE01DE" w:rsidP="0079094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13AAED" wp14:editId="7191215C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E52CE9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August </w:t>
                            </w:r>
                            <w:r w:rsidR="00C90F6A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="005E379D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  <w:r w:rsidR="005E379D" w:rsidRPr="005E379D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5E379D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Sept. 1</w:t>
                            </w:r>
                            <w:r w:rsidR="005E379D" w:rsidRPr="005E379D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6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YsNAIAAFU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E52CE9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August </w:t>
                      </w:r>
                      <w:r w:rsidR="00C90F6A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</w:t>
                      </w:r>
                      <w:r w:rsidR="005E379D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8</w:t>
                      </w:r>
                      <w:r w:rsidR="005E379D" w:rsidRPr="005E379D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5E379D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Sept. 1</w:t>
                      </w:r>
                      <w:r w:rsidR="005E379D" w:rsidRPr="005E379D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7855681" wp14:editId="51548F8B">
                <wp:simplePos x="0" y="0"/>
                <wp:positionH relativeFrom="page">
                  <wp:posOffset>4111625</wp:posOffset>
                </wp:positionH>
                <wp:positionV relativeFrom="page">
                  <wp:posOffset>327660</wp:posOffset>
                </wp:positionV>
                <wp:extent cx="3381375" cy="1854200"/>
                <wp:effectExtent l="19050" t="19050" r="47625" b="3175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854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In writer’s workshop</w:t>
                            </w:r>
                            <w:r w:rsidR="002236C4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young authors will learn to plan, draft, </w:t>
                            </w: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revise, edit and publish their Narrative pieces.</w:t>
                            </w:r>
                            <w:r w:rsidR="000E0730"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061049" cy="1000376"/>
                                  <wp:effectExtent l="0" t="0" r="6350" b="0"/>
                                  <wp:docPr id="3" name="Picture 3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1000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027" type="#_x0000_t202" style="position:absolute;left:0;text-align:left;margin-left:323.75pt;margin-top:25.8pt;width:266.25pt;height:146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</w:pP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In writer’s workshop</w:t>
                      </w:r>
                      <w:r w:rsidR="002236C4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young authors will learn to plan, draft, </w:t>
                      </w:r>
                      <w:r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revise, edit and publish their Narrative pieces.</w:t>
                      </w:r>
                      <w:r w:rsidR="000E0730"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061049" cy="1000376"/>
                            <wp:effectExtent l="0" t="0" r="6350" b="0"/>
                            <wp:docPr id="3" name="Picture 3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1000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7C9903E" wp14:editId="0AAF9DF4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8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LaDOJL+AAAA4QEAABMAAAAAAAAAAAAA&#10;AAAAAAAAAFtDb250ZW50X1R5cGVzXS54bWxQSwECLQAUAAYACAAAACEAOP0h/9YAAACUAQAACwAA&#10;AAAAAAAAAAAAAAAvAQAAX3JlbHMvLnJlbHNQSwECLQAUAAYACAAAACEAWzeNrrACAAC7BQAADgAA&#10;AAAAAAAAAAAAAAAuAgAAZHJzL2Uyb0RvYy54bWxQSwECLQAUAAYACAAAACEA2nlVP94AAAALAQAA&#10;DwAAAAAAAAAAAAAAAAAK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29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1rasgIAALs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zlO5hgJ2kON7tnBoBt5QDGB6r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ck5xPTbCR9QPI&#10;V0kQGEgRJiAYrVTfMRphmuRYf9tRxTDq3gtoATt6JkNNxmYyqKjANccGI2+ujB9Ru0HxbQvIvsmE&#10;vIY2abgTse0nHwUwsAuYEI7L4zSzI+h07W49zdzlLwA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BfrWtqyAgAAuw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0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BRt1tG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1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e9sg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Icq572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2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z+/+67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3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IQsQIAALs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ZckIQ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4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iK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D0geiKsQIAALs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5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SG1QOL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6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7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8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C5iEMr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39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qejKU7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0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1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nb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m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C1Rrnb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2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UIsQIAALw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MPDZQi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D72AF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A2A8FC" wp14:editId="4D39D723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E52CE9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601CF48" wp14:editId="4E79E77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4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" fillcolor="#ff9" strokeweight="4pt">
                <v:fill opacity="46003f"/>
                <v:textbox>
                  <w:txbxContent>
                    <w:p w:rsidR="00CE65E5" w:rsidRPr="00E92695" w:rsidRDefault="00E52CE9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E52CE9">
                        <w:rPr>
                          <w:rFonts w:ascii="Arial Black" w:hAnsi="Arial Black"/>
                          <w:b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4601CF48" wp14:editId="4E79E77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1BF033EB" wp14:editId="69048CF8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D06CF" w:rsidP="00D5744A">
      <w:r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33E4FA7" wp14:editId="28828708">
                <wp:simplePos x="0" y="0"/>
                <wp:positionH relativeFrom="column">
                  <wp:posOffset>1664335</wp:posOffset>
                </wp:positionH>
                <wp:positionV relativeFrom="paragraph">
                  <wp:posOffset>103505</wp:posOffset>
                </wp:positionV>
                <wp:extent cx="1482725" cy="73279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CF" w:rsidRPr="008D06CF" w:rsidRDefault="008D06CF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8D06CF" w:rsidRPr="008D06CF" w:rsidRDefault="008D06CF">
                            <w:pPr>
                              <w:ind w:left="0"/>
                              <w:rPr>
                                <w:rFonts w:ascii="Arial Black" w:hAnsi="Arial Black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</w:rPr>
                              <w:t>Regions of 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8.15pt;width:116.75pt;height:57.7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" filled="f" stroked="f" strokeweight=".5pt">
                <v:textbox>
                  <w:txbxContent>
                    <w:p w:rsidR="008D06CF" w:rsidRPr="008D06CF" w:rsidRDefault="008D06CF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8D06CF" w:rsidRPr="008D06CF" w:rsidRDefault="008D06CF">
                      <w:pPr>
                        <w:ind w:left="0"/>
                        <w:rPr>
                          <w:rFonts w:ascii="Arial Black" w:hAnsi="Arial Black"/>
                        </w:rPr>
                      </w:pPr>
                      <w:r w:rsidRPr="008D06CF">
                        <w:rPr>
                          <w:rFonts w:ascii="Arial Black" w:hAnsi="Arial Black"/>
                        </w:rPr>
                        <w:t>Regions of 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1A3B1F4" wp14:editId="1FEEB263">
                <wp:simplePos x="0" y="0"/>
                <wp:positionH relativeFrom="column">
                  <wp:posOffset>-577970</wp:posOffset>
                </wp:positionH>
                <wp:positionV relativeFrom="paragraph">
                  <wp:posOffset>103505</wp:posOffset>
                </wp:positionV>
                <wp:extent cx="1259457" cy="73288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732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06CF" w:rsidRPr="008D06CF" w:rsidRDefault="008D06CF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8D06CF" w:rsidRPr="008D06CF" w:rsidRDefault="0006406C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 w:rsidRPr="0006406C">
                              <w:rPr>
                                <w:rFonts w:ascii="Arial Black" w:hAnsi="Arial Black"/>
                                <w:b/>
                                <w:sz w:val="20"/>
                              </w:rPr>
                              <w:t>Earth Science -</w:t>
                            </w:r>
                            <w:r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06406C">
                              <w:rPr>
                                <w:rFonts w:ascii="Arial Black" w:hAnsi="Arial Black"/>
                                <w:b/>
                                <w:sz w:val="20"/>
                              </w:rPr>
                              <w:t>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6" type="#_x0000_t202" style="position:absolute;left:0;text-align:left;margin-left:-45.5pt;margin-top:8.15pt;width:99.15pt;height:57.7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" filled="f" stroked="f" strokeweight=".5pt">
                <v:textbox>
                  <w:txbxContent>
                    <w:p w:rsidR="008D06CF" w:rsidRPr="008D06CF" w:rsidRDefault="008D06CF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8D06CF" w:rsidRPr="008D06CF" w:rsidRDefault="0006406C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 w:rsidRPr="0006406C">
                        <w:rPr>
                          <w:rFonts w:ascii="Arial Black" w:hAnsi="Arial Black"/>
                          <w:b/>
                          <w:sz w:val="20"/>
                        </w:rPr>
                        <w:t>Earth Science -</w:t>
                      </w:r>
                      <w:r>
                        <w:rPr>
                          <w:rFonts w:ascii="Arial Black" w:hAnsi="Arial Black"/>
                          <w:b/>
                          <w:szCs w:val="24"/>
                        </w:rPr>
                        <w:t xml:space="preserve"> </w:t>
                      </w:r>
                      <w:r w:rsidRPr="0006406C">
                        <w:rPr>
                          <w:rFonts w:ascii="Arial Black" w:hAnsi="Arial Black"/>
                          <w:b/>
                          <w:sz w:val="20"/>
                        </w:rPr>
                        <w:t>Space</w:t>
                      </w:r>
                    </w:p>
                  </w:txbxContent>
                </v:textbox>
              </v:shape>
            </w:pict>
          </mc:Fallback>
        </mc:AlternateContent>
      </w:r>
      <w:r w:rsidR="00824911"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 w:rsidR="00824911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128905</wp:posOffset>
                </wp:positionH>
                <wp:positionV relativeFrom="page">
                  <wp:posOffset>2181860</wp:posOffset>
                </wp:positionV>
                <wp:extent cx="3933190" cy="3079115"/>
                <wp:effectExtent l="19050" t="19050" r="2921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81623E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8F4A64" w:rsidRPr="0081623E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Reminders</w:t>
                            </w:r>
                          </w:p>
                          <w:p w:rsidR="00973B7D" w:rsidRDefault="00F50F97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Please </w:t>
                            </w:r>
                            <w:r w:rsidR="00973B7D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place money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sent in </w:t>
                            </w:r>
                            <w:r w:rsidR="00973B7D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for lunch, afterschool, etc.   </w:t>
                            </w:r>
                          </w:p>
                          <w:p w:rsidR="00973B7D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in an envelope labeled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with your child’s name, grade, </w:t>
                            </w:r>
                          </w:p>
                          <w:p w:rsidR="00973B7D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homeroom teacher’s name, 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amount of money and </w:t>
                            </w:r>
                          </w:p>
                          <w:p w:rsidR="00534FF9" w:rsidRPr="002D3CD1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its purpose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. </w:t>
                            </w:r>
                          </w:p>
                          <w:p w:rsidR="00236949" w:rsidRPr="002D3CD1" w:rsidRDefault="00534FF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</w:t>
                            </w:r>
                            <w:r w:rsidR="00CF0316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6E40AB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School starts promptly at 7:45.  </w:t>
                            </w:r>
                            <w:r w:rsidR="00236949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Please make sure your     </w:t>
                            </w:r>
                          </w:p>
                          <w:p w:rsidR="00236949" w:rsidRPr="002D3CD1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child is on time.  Your child may be dropped off as </w:t>
                            </w:r>
                          </w:p>
                          <w:p w:rsidR="00F50F97" w:rsidRPr="002D3CD1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early as  7:10.</w:t>
                            </w:r>
                          </w:p>
                          <w:p w:rsidR="002D3CD1" w:rsidRPr="002D3CD1" w:rsidRDefault="00DD2098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*</w:t>
                            </w:r>
                            <w:r w:rsidR="002D3CD1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If your child has a change in transportation, please </w:t>
                            </w:r>
                          </w:p>
                          <w:p w:rsidR="00CF0316" w:rsidRDefault="002D3CD1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</w:t>
                            </w:r>
                            <w:proofErr w:type="gramStart"/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send</w:t>
                            </w:r>
                            <w:proofErr w:type="gramEnd"/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his/her teacher a note.</w:t>
                            </w:r>
                          </w:p>
                          <w:p w:rsidR="00B4799B" w:rsidRDefault="00AF48C6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</w:t>
                            </w:r>
                            <w:r w:rsidR="00B4799B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*August 29 – Parent/Volunteer Training 9am &amp; 6pm</w:t>
                            </w:r>
                          </w:p>
                          <w:p w:rsidR="00615C30" w:rsidRDefault="00AF48C6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</w:t>
                            </w:r>
                            <w:r w:rsidR="009738D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8A238D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August 30 – Butter Braids Fundraiser Due!</w:t>
                            </w:r>
                          </w:p>
                          <w:p w:rsidR="009738D6" w:rsidRDefault="009738D6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AF48C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*September 4 – Labor Day (No School)</w:t>
                            </w:r>
                          </w:p>
                          <w:p w:rsidR="008A238D" w:rsidRDefault="008A238D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AF48C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 September 5 – 8 – Book Fair</w:t>
                            </w:r>
                          </w:p>
                          <w:p w:rsidR="008A238D" w:rsidRDefault="008A238D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AF48C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*September 6 – Lunch with a Loved One</w:t>
                            </w:r>
                            <w:r w:rsidR="00AF48C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at 10:25 am</w:t>
                            </w:r>
                          </w:p>
                          <w:p w:rsidR="00B4799B" w:rsidRPr="009738D6" w:rsidRDefault="00B4799B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AF48C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*September 12 – Curriculum Night 5:00-7:00 pm</w:t>
                            </w:r>
                          </w:p>
                          <w:p w:rsidR="00CF0316" w:rsidRPr="0081623E" w:rsidRDefault="00CF0316" w:rsidP="002D3A57">
                            <w:pPr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p w:rsidR="002B79C3" w:rsidRPr="00170791" w:rsidRDefault="002B79C3" w:rsidP="008F4A64">
                            <w:pPr>
                              <w:ind w:left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0.15pt;margin-top:171.8pt;width:309.7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" fillcolor="#cef7c9" strokeweight="4pt">
                <v:textbox inset="0,0,0,0">
                  <w:txbxContent>
                    <w:p w:rsidR="008F4A64" w:rsidRPr="0081623E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8F4A64" w:rsidRPr="0081623E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>Important Reminders</w:t>
                      </w:r>
                    </w:p>
                    <w:p w:rsidR="00973B7D" w:rsidRDefault="00F50F97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Please </w:t>
                      </w:r>
                      <w:r w:rsidR="00973B7D">
                        <w:rPr>
                          <w:rFonts w:ascii="Love Ya Like A Sister" w:hAnsi="Love Ya Like A Sister" w:cs="Arial"/>
                          <w:szCs w:val="24"/>
                        </w:rPr>
                        <w:t>place money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sent in </w:t>
                      </w:r>
                      <w:r w:rsidR="00973B7D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for lunch, afterschool, etc.   </w:t>
                      </w:r>
                    </w:p>
                    <w:p w:rsidR="00973B7D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in an envelope labeled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with your child’s name, grade, </w:t>
                      </w:r>
                    </w:p>
                    <w:p w:rsidR="00973B7D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homeroom teacher’s name, 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amount of money and </w:t>
                      </w:r>
                    </w:p>
                    <w:p w:rsidR="00534FF9" w:rsidRPr="002D3CD1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its purpose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. </w:t>
                      </w:r>
                    </w:p>
                    <w:p w:rsidR="00236949" w:rsidRPr="002D3CD1" w:rsidRDefault="00534FF9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</w:t>
                      </w:r>
                      <w:r w:rsidR="00CF0316"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6E40AB"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School starts promptly at 7:45.  </w:t>
                      </w:r>
                      <w:r w:rsidR="00236949"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Please make sure your     </w:t>
                      </w:r>
                    </w:p>
                    <w:p w:rsidR="00236949" w:rsidRPr="002D3CD1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child is on time.  Your child may be dropped off as </w:t>
                      </w:r>
                    </w:p>
                    <w:p w:rsidR="00F50F97" w:rsidRPr="002D3CD1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early as  7:10.</w:t>
                      </w:r>
                    </w:p>
                    <w:p w:rsidR="002D3CD1" w:rsidRPr="002D3CD1" w:rsidRDefault="00DD2098" w:rsidP="002D3CD1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*</w:t>
                      </w:r>
                      <w:r w:rsidR="002D3CD1"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If your child has a change in transportation, please </w:t>
                      </w:r>
                    </w:p>
                    <w:p w:rsidR="00CF0316" w:rsidRDefault="002D3CD1" w:rsidP="002D3CD1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</w:t>
                      </w:r>
                      <w:proofErr w:type="gramStart"/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>send</w:t>
                      </w:r>
                      <w:proofErr w:type="gramEnd"/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his/her teacher a note.</w:t>
                      </w:r>
                    </w:p>
                    <w:p w:rsidR="00B4799B" w:rsidRDefault="00AF48C6" w:rsidP="002D3CD1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</w:t>
                      </w:r>
                      <w:r w:rsidR="00B4799B">
                        <w:rPr>
                          <w:rFonts w:ascii="Love Ya Like A Sister" w:hAnsi="Love Ya Like A Sister" w:cs="Arial"/>
                          <w:szCs w:val="24"/>
                        </w:rPr>
                        <w:t>*August 29 – Parent/Volunteer Training 9am &amp; 6pm</w:t>
                      </w:r>
                    </w:p>
                    <w:p w:rsidR="00615C30" w:rsidRDefault="00AF48C6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</w:t>
                      </w:r>
                      <w:r w:rsidR="009738D6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8A238D">
                        <w:rPr>
                          <w:rFonts w:ascii="Love Ya Like A Sister" w:hAnsi="Love Ya Like A Sister" w:cs="Arial"/>
                          <w:szCs w:val="24"/>
                        </w:rPr>
                        <w:t>August 30 – Butter Braids Fundraiser Due!</w:t>
                      </w:r>
                    </w:p>
                    <w:p w:rsidR="009738D6" w:rsidRDefault="009738D6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AF48C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*September 4 – Labor Day (No School)</w:t>
                      </w:r>
                    </w:p>
                    <w:p w:rsidR="008A238D" w:rsidRDefault="008A238D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AF48C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* September 5 – 8 – Book Fair</w:t>
                      </w:r>
                    </w:p>
                    <w:p w:rsidR="008A238D" w:rsidRDefault="008A238D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AF48C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*September 6 – Lunch with a Loved One</w:t>
                      </w:r>
                      <w:r w:rsidR="00AF48C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at 10:25 am</w:t>
                      </w:r>
                    </w:p>
                    <w:p w:rsidR="00B4799B" w:rsidRPr="009738D6" w:rsidRDefault="00B4799B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AF48C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*September 12 – Curriculum Night 5:00-7:00 pm</w:t>
                      </w:r>
                    </w:p>
                    <w:p w:rsidR="00CF0316" w:rsidRPr="0081623E" w:rsidRDefault="00CF0316" w:rsidP="002D3A57">
                      <w:pPr>
                        <w:ind w:left="0"/>
                        <w:jc w:val="center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p w:rsidR="002B79C3" w:rsidRPr="00170791" w:rsidRDefault="002B79C3" w:rsidP="008F4A64">
                      <w:pPr>
                        <w:ind w:left="0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89090A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Reading</w:t>
                            </w:r>
                          </w:p>
                          <w:p w:rsidR="00F350A1" w:rsidRDefault="003B4DBF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2176E9">
                              <w:rPr>
                                <w:bCs/>
                              </w:rPr>
                              <w:t xml:space="preserve"> </w:t>
                            </w:r>
                            <w:r w:rsidR="008A238D">
                              <w:rPr>
                                <w:bCs/>
                              </w:rPr>
                              <w:t>W</w:t>
                            </w:r>
                            <w:r w:rsidR="00C90F6A">
                              <w:rPr>
                                <w:bCs/>
                              </w:rPr>
                              <w:t>e</w:t>
                            </w:r>
                            <w:r w:rsidR="00F350A1">
                              <w:rPr>
                                <w:bCs/>
                              </w:rPr>
                              <w:t xml:space="preserve"> will </w:t>
                            </w:r>
                            <w:r w:rsidR="008A238D">
                              <w:rPr>
                                <w:bCs/>
                              </w:rPr>
                              <w:t xml:space="preserve">continue </w:t>
                            </w:r>
                            <w:r w:rsidR="00F350A1">
                              <w:rPr>
                                <w:bCs/>
                              </w:rPr>
                              <w:t xml:space="preserve">reading </w:t>
                            </w:r>
                            <w:r w:rsidR="00893E18">
                              <w:rPr>
                                <w:bCs/>
                              </w:rPr>
                              <w:t xml:space="preserve">“Pinky and Rex” </w:t>
                            </w:r>
                            <w:r w:rsidR="00893E18" w:rsidRPr="00893E18">
                              <w:rPr>
                                <w:b/>
                                <w:bCs/>
                              </w:rPr>
                              <w:t>(L.3)</w:t>
                            </w:r>
                            <w:r w:rsidR="00893E18">
                              <w:rPr>
                                <w:bCs/>
                              </w:rPr>
                              <w:t xml:space="preserve"> by James Howe. We will continue to </w:t>
                            </w:r>
                            <w:r w:rsidR="00F350A1">
                              <w:rPr>
                                <w:bCs/>
                              </w:rPr>
                              <w:t>concentrate on comprehension, fluency and increasing our knowledge of text structure.</w:t>
                            </w:r>
                          </w:p>
                          <w:p w:rsidR="00F350A1" w:rsidRPr="00615C30" w:rsidRDefault="008A238D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Thurs</w:t>
                            </w:r>
                            <w:r w:rsidR="00F350A1" w:rsidRPr="00615C30">
                              <w:rPr>
                                <w:b/>
                                <w:bCs/>
                                <w:u w:val="single"/>
                              </w:rPr>
                              <w:t>day</w:t>
                            </w:r>
                            <w:r w:rsidR="00CC27F7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 w:rsidR="00893E18">
                              <w:rPr>
                                <w:b/>
                                <w:bCs/>
                                <w:u w:val="single"/>
                              </w:rPr>
                              <w:t xml:space="preserve"> August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31</w:t>
                            </w:r>
                          </w:p>
                          <w:p w:rsidR="00F350A1" w:rsidRPr="00615C30" w:rsidRDefault="00F350A1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615C30">
                              <w:rPr>
                                <w:bCs/>
                              </w:rPr>
                              <w:t>Comprehension Test on “</w:t>
                            </w:r>
                            <w:r w:rsidR="008A238D">
                              <w:rPr>
                                <w:bCs/>
                              </w:rPr>
                              <w:t>Pinky and Rex</w:t>
                            </w:r>
                            <w:r w:rsidRPr="00615C30">
                              <w:rPr>
                                <w:bCs/>
                              </w:rPr>
                              <w:t>”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(L.</w:t>
                            </w:r>
                            <w:r w:rsidR="008A238D"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:rsidR="00F350A1" w:rsidRPr="00615C30" w:rsidRDefault="008A238D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Wednes</w:t>
                            </w:r>
                            <w:r w:rsidR="00CC27F7">
                              <w:rPr>
                                <w:b/>
                                <w:bCs/>
                                <w:u w:val="single"/>
                              </w:rPr>
                              <w:t>d</w:t>
                            </w:r>
                            <w:r w:rsidR="00F350A1">
                              <w:rPr>
                                <w:b/>
                                <w:bCs/>
                                <w:u w:val="single"/>
                              </w:rPr>
                              <w:t>ay</w:t>
                            </w:r>
                            <w:r w:rsidR="00CC27F7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 w:rsidR="00F350A1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F350A1" w:rsidRPr="00615C30">
                              <w:rPr>
                                <w:b/>
                                <w:bCs/>
                                <w:u w:val="single"/>
                              </w:rPr>
                              <w:t xml:space="preserve">August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30</w:t>
                            </w:r>
                          </w:p>
                          <w:p w:rsidR="00F350A1" w:rsidRPr="00615C30" w:rsidRDefault="00F350A1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615C30">
                              <w:rPr>
                                <w:bCs/>
                              </w:rPr>
                              <w:t xml:space="preserve">Spelling/Vocabulary </w:t>
                            </w:r>
                            <w:r>
                              <w:rPr>
                                <w:bCs/>
                              </w:rPr>
                              <w:t xml:space="preserve">Test 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(L.</w:t>
                            </w:r>
                            <w:r w:rsidR="008A238D"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89090A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Reading</w:t>
                      </w:r>
                    </w:p>
                    <w:p w:rsidR="00F350A1" w:rsidRDefault="003B4DBF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</w:t>
                      </w:r>
                      <w:r w:rsidR="002176E9">
                        <w:rPr>
                          <w:bCs/>
                        </w:rPr>
                        <w:t xml:space="preserve"> </w:t>
                      </w:r>
                      <w:r w:rsidR="008A238D">
                        <w:rPr>
                          <w:bCs/>
                        </w:rPr>
                        <w:t>W</w:t>
                      </w:r>
                      <w:r w:rsidR="00C90F6A">
                        <w:rPr>
                          <w:bCs/>
                        </w:rPr>
                        <w:t>e</w:t>
                      </w:r>
                      <w:r w:rsidR="00F350A1">
                        <w:rPr>
                          <w:bCs/>
                        </w:rPr>
                        <w:t xml:space="preserve"> will </w:t>
                      </w:r>
                      <w:r w:rsidR="008A238D">
                        <w:rPr>
                          <w:bCs/>
                        </w:rPr>
                        <w:t xml:space="preserve">continue </w:t>
                      </w:r>
                      <w:r w:rsidR="00F350A1">
                        <w:rPr>
                          <w:bCs/>
                        </w:rPr>
                        <w:t xml:space="preserve">reading </w:t>
                      </w:r>
                      <w:r w:rsidR="00893E18">
                        <w:rPr>
                          <w:bCs/>
                        </w:rPr>
                        <w:t xml:space="preserve">“Pinky and Rex” </w:t>
                      </w:r>
                      <w:r w:rsidR="00893E18" w:rsidRPr="00893E18">
                        <w:rPr>
                          <w:b/>
                          <w:bCs/>
                        </w:rPr>
                        <w:t>(L.3)</w:t>
                      </w:r>
                      <w:r w:rsidR="00893E18">
                        <w:rPr>
                          <w:bCs/>
                        </w:rPr>
                        <w:t xml:space="preserve"> by James Howe. We will continue to </w:t>
                      </w:r>
                      <w:r w:rsidR="00F350A1">
                        <w:rPr>
                          <w:bCs/>
                        </w:rPr>
                        <w:t>concentrate on comprehension, fluency and increasing our knowledge of text structure.</w:t>
                      </w:r>
                    </w:p>
                    <w:p w:rsidR="00F350A1" w:rsidRPr="00615C30" w:rsidRDefault="008A238D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Thurs</w:t>
                      </w:r>
                      <w:r w:rsidR="00F350A1" w:rsidRPr="00615C30">
                        <w:rPr>
                          <w:b/>
                          <w:bCs/>
                          <w:u w:val="single"/>
                        </w:rPr>
                        <w:t>day</w:t>
                      </w:r>
                      <w:r w:rsidR="00CC27F7">
                        <w:rPr>
                          <w:b/>
                          <w:bCs/>
                          <w:u w:val="single"/>
                        </w:rPr>
                        <w:t>,</w:t>
                      </w:r>
                      <w:r w:rsidR="00893E18">
                        <w:rPr>
                          <w:b/>
                          <w:bCs/>
                          <w:u w:val="single"/>
                        </w:rPr>
                        <w:t xml:space="preserve"> August </w:t>
                      </w:r>
                      <w:r>
                        <w:rPr>
                          <w:b/>
                          <w:bCs/>
                          <w:u w:val="single"/>
                        </w:rPr>
                        <w:t>31</w:t>
                      </w:r>
                    </w:p>
                    <w:p w:rsidR="00F350A1" w:rsidRPr="00615C30" w:rsidRDefault="00F350A1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615C30">
                        <w:rPr>
                          <w:bCs/>
                        </w:rPr>
                        <w:t>Comprehension Test on “</w:t>
                      </w:r>
                      <w:r w:rsidR="008A238D">
                        <w:rPr>
                          <w:bCs/>
                        </w:rPr>
                        <w:t>Pinky and Rex</w:t>
                      </w:r>
                      <w:r w:rsidRPr="00615C30">
                        <w:rPr>
                          <w:bCs/>
                        </w:rPr>
                        <w:t>”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F350A1">
                        <w:rPr>
                          <w:b/>
                          <w:bCs/>
                        </w:rPr>
                        <w:t>(L.</w:t>
                      </w:r>
                      <w:r w:rsidR="008A238D">
                        <w:rPr>
                          <w:b/>
                          <w:bCs/>
                        </w:rPr>
                        <w:t>3</w:t>
                      </w:r>
                      <w:r w:rsidRPr="00F350A1">
                        <w:rPr>
                          <w:b/>
                          <w:bCs/>
                        </w:rPr>
                        <w:t>)</w:t>
                      </w:r>
                    </w:p>
                    <w:p w:rsidR="00F350A1" w:rsidRPr="00615C30" w:rsidRDefault="008A238D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Wednes</w:t>
                      </w:r>
                      <w:r w:rsidR="00CC27F7">
                        <w:rPr>
                          <w:b/>
                          <w:bCs/>
                          <w:u w:val="single"/>
                        </w:rPr>
                        <w:t>d</w:t>
                      </w:r>
                      <w:r w:rsidR="00F350A1">
                        <w:rPr>
                          <w:b/>
                          <w:bCs/>
                          <w:u w:val="single"/>
                        </w:rPr>
                        <w:t>ay</w:t>
                      </w:r>
                      <w:r w:rsidR="00CC27F7">
                        <w:rPr>
                          <w:b/>
                          <w:bCs/>
                          <w:u w:val="single"/>
                        </w:rPr>
                        <w:t>,</w:t>
                      </w:r>
                      <w:r w:rsidR="00F350A1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F350A1" w:rsidRPr="00615C30">
                        <w:rPr>
                          <w:b/>
                          <w:bCs/>
                          <w:u w:val="single"/>
                        </w:rPr>
                        <w:t xml:space="preserve">August </w:t>
                      </w:r>
                      <w:r>
                        <w:rPr>
                          <w:b/>
                          <w:bCs/>
                          <w:u w:val="single"/>
                        </w:rPr>
                        <w:t>30</w:t>
                      </w:r>
                    </w:p>
                    <w:p w:rsidR="00F350A1" w:rsidRPr="00615C30" w:rsidRDefault="00F350A1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615C30">
                        <w:rPr>
                          <w:bCs/>
                        </w:rPr>
                        <w:t xml:space="preserve">Spelling/Vocabulary </w:t>
                      </w:r>
                      <w:r>
                        <w:rPr>
                          <w:bCs/>
                        </w:rPr>
                        <w:t xml:space="preserve">Test </w:t>
                      </w:r>
                      <w:r w:rsidRPr="00F350A1">
                        <w:rPr>
                          <w:b/>
                          <w:bCs/>
                        </w:rPr>
                        <w:t>(L.</w:t>
                      </w:r>
                      <w:r w:rsidR="008A238D">
                        <w:rPr>
                          <w:b/>
                          <w:bCs/>
                        </w:rPr>
                        <w:t>3</w:t>
                      </w:r>
                      <w:r w:rsidRPr="00F350A1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672" w:rsidRDefault="00DF6645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F664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Group 2 Spelling Words</w:t>
                            </w:r>
                            <w:r w:rsidR="007C466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(L.</w:t>
                            </w:r>
                            <w:r w:rsidR="008A238D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3</w:t>
                            </w:r>
                            <w:r w:rsidR="007C466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)</w:t>
                            </w:r>
                          </w:p>
                          <w:p w:rsidR="008A238D" w:rsidRDefault="008A238D" w:rsidP="008A238D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trash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trace           harden  </w:t>
                            </w:r>
                          </w:p>
                          <w:p w:rsidR="008A238D" w:rsidRDefault="008A238D" w:rsidP="008A238D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stand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   star             surface</w:t>
                            </w:r>
                          </w:p>
                          <w:p w:rsidR="008A238D" w:rsidRDefault="008A238D" w:rsidP="008A238D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stamp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  park           market</w:t>
                            </w:r>
                          </w:p>
                          <w:p w:rsidR="008A238D" w:rsidRDefault="008A238D" w:rsidP="008A238D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face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     shark          jealous   </w:t>
                            </w:r>
                          </w:p>
                          <w:p w:rsidR="008A238D" w:rsidRPr="00DF6645" w:rsidRDefault="008A238D" w:rsidP="008A238D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place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   remark       impress  </w:t>
                            </w:r>
                          </w:p>
                          <w:p w:rsidR="008F39AE" w:rsidRDefault="008F39AE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502672" w:rsidRDefault="00DF6645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DF664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Group 2 Spelling Words</w:t>
                      </w:r>
                      <w:r w:rsidR="007C466E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(L.</w:t>
                      </w:r>
                      <w:r w:rsidR="008A238D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3</w:t>
                      </w:r>
                      <w:r w:rsidR="007C466E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)</w:t>
                      </w:r>
                    </w:p>
                    <w:p w:rsidR="008A238D" w:rsidRDefault="008A238D" w:rsidP="008A238D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trash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trace 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harden  </w:t>
                      </w:r>
                    </w:p>
                    <w:p w:rsidR="008A238D" w:rsidRDefault="008A238D" w:rsidP="008A238D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stand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star  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surface</w:t>
                      </w:r>
                    </w:p>
                    <w:p w:rsidR="008A238D" w:rsidRDefault="008A238D" w:rsidP="008A238D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stamp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park 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market</w:t>
                      </w:r>
                    </w:p>
                    <w:p w:rsidR="008A238D" w:rsidRDefault="008A238D" w:rsidP="008A238D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face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shark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jealous   </w:t>
                      </w:r>
                    </w:p>
                    <w:p w:rsidR="008A238D" w:rsidRPr="00DF6645" w:rsidRDefault="008A238D" w:rsidP="008A238D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place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remark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impress  </w:t>
                      </w:r>
                    </w:p>
                    <w:p w:rsidR="008F39AE" w:rsidRDefault="008F39AE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D90355" w:rsidP="00D5744A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CB5C223" wp14:editId="03E58179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43501A" w:rsidRPr="003B43ED" w:rsidRDefault="00DC3828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502672" w:rsidRPr="003B43ED" w:rsidRDefault="0050267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502672" w:rsidRPr="00DF1306" w:rsidRDefault="00502672" w:rsidP="008F3E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1C0E9D" w:rsidRDefault="00DF130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502672"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-mail:</w:t>
                            </w:r>
                            <w:r w:rsidR="001C0E9D" w:rsidRPr="001C0E9D">
                              <w:t xml:space="preserve"> </w:t>
                            </w: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kellybryson@.pickenscountyschools.org</w:t>
                            </w:r>
                          </w:p>
                          <w:p w:rsidR="00141B4C" w:rsidRPr="00141B4C" w:rsidRDefault="00141B4C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C0E9D" w:rsidRPr="00141B4C" w:rsidRDefault="00507C7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matthewgibson</w:t>
                            </w:r>
                            <w:r w:rsidR="001C0E9D"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@.pickenscountyschools.org</w:t>
                            </w:r>
                          </w:p>
                          <w:p w:rsidR="00141B4C" w:rsidRPr="00141B4C" w:rsidRDefault="0050267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C0E9D"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7" w:history="1">
                              <w:r w:rsidR="00507C76" w:rsidRPr="004C20CD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lizpatrick@.pickenscountyschools.org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501A" w:rsidRDefault="000D7C38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233C22" w:rsidRPr="004C20CD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agaylayoung@.pickenscountyschools.org</w:t>
                              </w:r>
                            </w:hyperlink>
                          </w:p>
                          <w:p w:rsidR="00233C22" w:rsidRPr="00141B4C" w:rsidRDefault="00233C2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3B43ED" w:rsidRDefault="0050267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02672" w:rsidRPr="003B43ED" w:rsidRDefault="003B43E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3B43ED" w:rsidRDefault="00DC3828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43501A"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 w:rsidR="001C0E9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="0043501A"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502672" w:rsidRDefault="000D7C38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9" w:history="1">
                              <w:r w:rsidR="001C0E9D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1C0E9D" w:rsidRDefault="001C0E9D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</w:t>
                            </w:r>
                            <w:r w:rsidR="008F48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0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96o9ti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43501A" w:rsidRPr="003B43ED" w:rsidRDefault="00DC3828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502672" w:rsidRPr="003B43ED" w:rsidRDefault="0050267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502672" w:rsidRPr="00DF1306" w:rsidRDefault="00502672" w:rsidP="008F3E8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1C0E9D" w:rsidRDefault="00DF130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502672"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-mail:</w:t>
                      </w:r>
                      <w:r w:rsidR="001C0E9D" w:rsidRPr="001C0E9D">
                        <w:t xml:space="preserve"> </w:t>
                      </w: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kellybryson@.pickenscountyschools.org</w:t>
                      </w:r>
                    </w:p>
                    <w:p w:rsidR="00141B4C" w:rsidRPr="00141B4C" w:rsidRDefault="00141B4C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C0E9D" w:rsidRPr="00141B4C" w:rsidRDefault="00507C7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matthewgibson</w:t>
                      </w:r>
                      <w:r w:rsidR="001C0E9D"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@.pickenscountyschools.org</w:t>
                      </w:r>
                    </w:p>
                    <w:p w:rsidR="00141B4C" w:rsidRPr="00141B4C" w:rsidRDefault="0050267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C0E9D"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20" w:history="1">
                        <w:r w:rsidR="00507C76" w:rsidRPr="004C20CD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lizpatrick@.pickenscountyschools.org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43501A" w:rsidRDefault="00233C2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hyperlink r:id="rId21" w:history="1">
                        <w:r w:rsidRPr="004C20CD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agaylayoung@.pickenscountyschools.org</w:t>
                        </w:r>
                      </w:hyperlink>
                    </w:p>
                    <w:p w:rsidR="00233C22" w:rsidRPr="00141B4C" w:rsidRDefault="00233C2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3B43ED" w:rsidRDefault="0050267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502672" w:rsidRPr="003B43ED" w:rsidRDefault="003B43E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3B43ED" w:rsidRDefault="00DC3828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="0043501A"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 w:rsidR="001C0E9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="0043501A"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502672" w:rsidRDefault="006D0EFC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2" w:history="1">
                        <w:r w:rsidR="001C0E9D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1C0E9D" w:rsidRDefault="001C0E9D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</w:t>
                      </w:r>
                      <w:r w:rsidR="008F4803">
                        <w:rPr>
                          <w:rFonts w:ascii="Arial" w:hAnsi="Arial" w:cs="Arial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1C47"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6F699F4" wp14:editId="5D7CEDA5">
                <wp:simplePos x="0" y="0"/>
                <wp:positionH relativeFrom="column">
                  <wp:posOffset>-733245</wp:posOffset>
                </wp:positionH>
                <wp:positionV relativeFrom="paragraph">
                  <wp:posOffset>-1402</wp:posOffset>
                </wp:positionV>
                <wp:extent cx="1837426" cy="4494362"/>
                <wp:effectExtent l="19050" t="19050" r="10795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6" cy="4494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20" w:rsidRPr="004B6220" w:rsidRDefault="004B6220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  <w:p w:rsidR="00387A68" w:rsidRPr="00271C47" w:rsidRDefault="008A238D" w:rsidP="00387A68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Next week, w</w:t>
                            </w:r>
                            <w:r w:rsidR="00387A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 will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continue to </w:t>
                            </w:r>
                            <w:r w:rsidR="00387A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focus our attention on place value. Students will need to 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nderst</w:t>
                            </w:r>
                            <w:r w:rsidR="00387A68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and that the three</w:t>
                            </w:r>
                            <w:r w:rsidR="00387A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digits of a three-digit number</w:t>
                            </w:r>
                            <w:r w:rsidR="00387A68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represent</w:t>
                            </w:r>
                          </w:p>
                          <w:p w:rsidR="00387A68" w:rsidRPr="00271C47" w:rsidRDefault="00387A68" w:rsidP="00387A68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amounts of hundreds, tens, and ones; e.g., 706</w:t>
                            </w:r>
                          </w:p>
                          <w:p w:rsidR="00202A6D" w:rsidRDefault="00387A68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equals 7 hundreds, 0 tens, and 6 ones.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In addition, students will need to count within 1000 and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skip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count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by 5s, 10s, and 100s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 You can help at home by quizzing your child daily with addition </w:t>
                            </w:r>
                            <w:r w:rsidR="0003271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subtraction flash cards because they will need to be able to fluently add and subtract 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withi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 20 using mental strategies. B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the end of 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Grade 2, </w:t>
                            </w:r>
                            <w:r w:rsidR="0003271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students should 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know from memory all sums of two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one-digit numbers.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B3F07" w:rsidRPr="00DB3F07" w:rsidRDefault="00387A68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41B4C"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40DA851" wp14:editId="4AFF24BC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96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1" type="#_x0000_t202" style="position:absolute;left:0;text-align:left;margin-left:-57.75pt;margin-top:-.1pt;width:144.7pt;height:353.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" strokeweight="3.5pt">
                <v:textbox>
                  <w:txbxContent>
                    <w:p w:rsidR="004B6220" w:rsidRPr="004B6220" w:rsidRDefault="004B6220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Math</w:t>
                      </w:r>
                    </w:p>
                    <w:p w:rsidR="00387A68" w:rsidRPr="00271C47" w:rsidRDefault="008A238D" w:rsidP="00387A68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Next week, w</w:t>
                      </w:r>
                      <w:r w:rsidR="00387A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 will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continue to </w:t>
                      </w:r>
                      <w:r w:rsidR="00387A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focus our attention on place value. Students will need to 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nderst</w:t>
                      </w:r>
                      <w:r w:rsidR="00387A68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and that the three</w:t>
                      </w:r>
                      <w:r w:rsidR="00387A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digits of a three-digit number</w:t>
                      </w:r>
                      <w:r w:rsidR="00387A68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represent</w:t>
                      </w:r>
                    </w:p>
                    <w:p w:rsidR="00387A68" w:rsidRPr="00271C47" w:rsidRDefault="00387A68" w:rsidP="00387A68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amounts of hundreds, tens, and ones; e.g., 706</w:t>
                      </w:r>
                    </w:p>
                    <w:p w:rsidR="00202A6D" w:rsidRDefault="00387A68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equals 7 hundreds, 0 tens, and 6 ones.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In addition, students will need to count within 1000 and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skip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count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by 5s, 10s, and 100s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 You can help at home by quizzing your child daily with addition </w:t>
                      </w:r>
                      <w:r w:rsidR="0003271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subtraction flash cards because they will need to be able to fluently add and subtract 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withi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n 20 using mental strategies. B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y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the end of 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Grade 2, </w:t>
                      </w:r>
                      <w:r w:rsidR="0003271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students should 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know from memory all sums of two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one-digit numbers.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B3F07" w:rsidRPr="00DB3F07" w:rsidRDefault="00387A68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141B4C"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740DA851" wp14:editId="4AFF24BC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96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CE01DE" w:rsidP="00D5744A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9ADA97B" wp14:editId="764BAC05">
                <wp:simplePos x="0" y="0"/>
                <wp:positionH relativeFrom="page">
                  <wp:posOffset>4063042</wp:posOffset>
                </wp:positionH>
                <wp:positionV relativeFrom="page">
                  <wp:posOffset>5589917</wp:posOffset>
                </wp:positionV>
                <wp:extent cx="3418672" cy="2596551"/>
                <wp:effectExtent l="19050" t="19050" r="29845" b="3238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672" cy="2596551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502672" w:rsidRPr="008763BA" w:rsidRDefault="00502672" w:rsidP="00250A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4E2AF8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  <w:t>V</w:t>
                            </w:r>
                          </w:p>
                          <w:p w:rsidR="00502672" w:rsidRPr="00996A3F" w:rsidRDefault="00502672" w:rsidP="00225E55">
                            <w:pPr>
                              <w:rPr>
                                <w:rFonts w:ascii="Pea Lis" w:eastAsia="Times" w:hAnsi="Pea Lis" w:cs="DaunPenh"/>
                                <w:b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502672" w:rsidRPr="00A73ABB" w:rsidRDefault="00502672" w:rsidP="00225E55">
                            <w:pPr>
                              <w:rPr>
                                <w:rFonts w:ascii="cinnamon cake" w:eastAsia="Times" w:hAnsi="cinnamon cake" w:cs="DaunPenh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502672" w:rsidRPr="00A73ABB" w:rsidRDefault="00502672" w:rsidP="00225E55">
                            <w:pPr>
                              <w:rPr>
                                <w:rFonts w:ascii="cinnamon cake" w:eastAsia="Times" w:hAnsi="cinnamon cake" w:cs="DaunPenh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8A238D" w:rsidRPr="00CB11BB" w:rsidRDefault="008A238D" w:rsidP="008A238D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B11B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Vocabulary Words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(L.3) “Pinky &amp; Rex”</w:t>
                            </w:r>
                          </w:p>
                          <w:p w:rsidR="008A238D" w:rsidRPr="00914452" w:rsidRDefault="008A238D" w:rsidP="008A238D">
                            <w:pPr>
                              <w:ind w:left="180" w:hanging="18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jealous</w:t>
                            </w: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an adjective used for the feeling that you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have</w:t>
                            </w:r>
                            <w:r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when you are angry or sad because you want what another person has, or you want more attention. </w:t>
                            </w:r>
                          </w:p>
                          <w:p w:rsidR="008A238D" w:rsidRPr="00914452" w:rsidRDefault="008A238D" w:rsidP="008A238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impress</w:t>
                            </w: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proofErr w:type="gramEnd"/>
                            <w:r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verb for what you do when you really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want to</w:t>
                            </w:r>
                            <w:r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influence someone’s thoughts or feelings in a good way.</w:t>
                            </w:r>
                          </w:p>
                          <w:p w:rsidR="008A238D" w:rsidRPr="00914452" w:rsidRDefault="008A238D" w:rsidP="008A238D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gramStart"/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irritate</w:t>
                            </w:r>
                            <w:proofErr w:type="gramEnd"/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-</w:t>
                            </w:r>
                            <w:r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 verb that means to anger or annoy someone.</w:t>
                            </w:r>
                          </w:p>
                          <w:p w:rsidR="008A238D" w:rsidRPr="00914452" w:rsidRDefault="008A238D" w:rsidP="008A238D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gramStart"/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selfish</w:t>
                            </w:r>
                            <w:proofErr w:type="gramEnd"/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-</w:t>
                            </w:r>
                            <w:r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an adjective that means thinking only of what you want.</w:t>
                            </w:r>
                          </w:p>
                          <w:p w:rsidR="008A238D" w:rsidRPr="00914452" w:rsidRDefault="008A238D" w:rsidP="008A238D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distracted</w:t>
                            </w:r>
                            <w:proofErr w:type="gramEnd"/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- </w:t>
                            </w:r>
                            <w:r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 adjective that means not thinking about what you should be thinking about.</w:t>
                            </w:r>
                          </w:p>
                          <w:p w:rsidR="00537E99" w:rsidRPr="00211208" w:rsidRDefault="00537E99" w:rsidP="008F39AE">
                            <w:pPr>
                              <w:ind w:left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19.9pt;margin-top:440.15pt;width:269.2pt;height:204.4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" fillcolor="#c9f" strokecolor="black [3213]" strokeweight="4pt">
                <v:textbox inset="0,0,0,0">
                  <w:txbxContent>
                    <w:p w:rsidR="00502672" w:rsidRPr="008763BA" w:rsidRDefault="00502672" w:rsidP="00250A8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4E2AF8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  <w: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  <w:t>V</w:t>
                      </w:r>
                    </w:p>
                    <w:p w:rsidR="00502672" w:rsidRPr="00996A3F" w:rsidRDefault="00502672" w:rsidP="00225E55">
                      <w:pPr>
                        <w:rPr>
                          <w:rFonts w:ascii="Pea Lis" w:eastAsia="Times" w:hAnsi="Pea Lis" w:cs="DaunPenh"/>
                          <w:b/>
                          <w:sz w:val="8"/>
                          <w:szCs w:val="8"/>
                          <w:u w:val="single"/>
                        </w:rPr>
                      </w:pPr>
                    </w:p>
                    <w:p w:rsidR="00502672" w:rsidRPr="00A73ABB" w:rsidRDefault="00502672" w:rsidP="00225E55">
                      <w:pPr>
                        <w:rPr>
                          <w:rFonts w:ascii="cinnamon cake" w:eastAsia="Times" w:hAnsi="cinnamon cake" w:cs="DaunPenh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:rsidR="00502672" w:rsidRPr="00A73ABB" w:rsidRDefault="00502672" w:rsidP="00225E55">
                      <w:pPr>
                        <w:rPr>
                          <w:rFonts w:ascii="cinnamon cake" w:eastAsia="Times" w:hAnsi="cinnamon cake" w:cs="DaunPenh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:rsidR="008A238D" w:rsidRPr="00CB11BB" w:rsidRDefault="008A238D" w:rsidP="008A238D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CB11BB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Vocabulary Words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 (L.3) “Pinky &amp; Rex”</w:t>
                      </w:r>
                    </w:p>
                    <w:p w:rsidR="008A238D" w:rsidRPr="00914452" w:rsidRDefault="008A238D" w:rsidP="008A238D">
                      <w:pPr>
                        <w:ind w:left="180" w:hanging="18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</w:t>
                      </w: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jealous</w:t>
                      </w: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- </w:t>
                      </w:r>
                      <w:r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an adjective used for the feeling that you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have</w:t>
                      </w:r>
                      <w:r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when you are angry or sad because you want what another person has, or you want more attention. </w:t>
                      </w:r>
                    </w:p>
                    <w:p w:rsidR="008A238D" w:rsidRPr="00914452" w:rsidRDefault="008A238D" w:rsidP="008A238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impress</w:t>
                      </w: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-</w:t>
                      </w:r>
                      <w:proofErr w:type="gramEnd"/>
                      <w:r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>a verb for what you do when you really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want to</w:t>
                      </w:r>
                      <w:r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influence someone’s thoughts or feelings in a good way.</w:t>
                      </w:r>
                    </w:p>
                    <w:p w:rsidR="008A238D" w:rsidRPr="00914452" w:rsidRDefault="008A238D" w:rsidP="008A238D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</w:t>
                      </w:r>
                      <w:proofErr w:type="gramStart"/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irritate</w:t>
                      </w:r>
                      <w:proofErr w:type="gramEnd"/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-</w:t>
                      </w:r>
                      <w:r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 verb that means to anger or annoy someone.</w:t>
                      </w:r>
                    </w:p>
                    <w:p w:rsidR="008A238D" w:rsidRPr="00914452" w:rsidRDefault="008A238D" w:rsidP="008A238D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proofErr w:type="gramStart"/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selfish</w:t>
                      </w:r>
                      <w:proofErr w:type="gramEnd"/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-</w:t>
                      </w:r>
                      <w:r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an adjective that means thinking only of what you want.</w:t>
                      </w:r>
                    </w:p>
                    <w:p w:rsidR="008A238D" w:rsidRPr="00914452" w:rsidRDefault="008A238D" w:rsidP="008A238D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distracted</w:t>
                      </w:r>
                      <w:proofErr w:type="gramEnd"/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- </w:t>
                      </w:r>
                      <w:r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>an adjective that means not thinking about what you should be thinking about.</w:t>
                      </w:r>
                    </w:p>
                    <w:p w:rsidR="00537E99" w:rsidRPr="00211208" w:rsidRDefault="00537E99" w:rsidP="008F39AE">
                      <w:pPr>
                        <w:ind w:left="0"/>
                        <w:rPr>
                          <w:rFonts w:ascii="Arial" w:hAnsi="Arial" w:cs="Arial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4106175</wp:posOffset>
                </wp:positionH>
                <wp:positionV relativeFrom="page">
                  <wp:posOffset>8134709</wp:posOffset>
                </wp:positionV>
                <wp:extent cx="3385688" cy="1686237"/>
                <wp:effectExtent l="19050" t="19050" r="4381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688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7C466E" w:rsidRDefault="007C466E" w:rsidP="007C466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F664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Group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r w:rsidRPr="00DF664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Spelling Words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(L.</w:t>
                            </w:r>
                            <w:r w:rsidR="008A238D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)</w:t>
                            </w:r>
                          </w:p>
                          <w:p w:rsidR="008A238D" w:rsidRDefault="008A238D" w:rsidP="008A238D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trash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trace           harden  </w:t>
                            </w:r>
                          </w:p>
                          <w:p w:rsidR="008A238D" w:rsidRDefault="008A238D" w:rsidP="008A238D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stand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   star             surface</w:t>
                            </w:r>
                          </w:p>
                          <w:p w:rsidR="008A238D" w:rsidRDefault="008A238D" w:rsidP="008A238D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stamp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  park           market</w:t>
                            </w:r>
                          </w:p>
                          <w:p w:rsidR="008A238D" w:rsidRDefault="008A238D" w:rsidP="008A238D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face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     shark             </w:t>
                            </w:r>
                          </w:p>
                          <w:p w:rsidR="008A238D" w:rsidRPr="00DF6645" w:rsidRDefault="008A238D" w:rsidP="008A238D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place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   remark         </w:t>
                            </w:r>
                          </w:p>
                          <w:p w:rsid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23.3pt;margin-top:640.55pt;width:266.6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7C466E" w:rsidRDefault="007C466E" w:rsidP="007C466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DF664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Group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1</w:t>
                      </w:r>
                      <w:r w:rsidRPr="00DF664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Spelling Words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(L.</w:t>
                      </w:r>
                      <w:r w:rsidR="008A238D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)</w:t>
                      </w:r>
                    </w:p>
                    <w:p w:rsidR="008A238D" w:rsidRDefault="008A238D" w:rsidP="008A238D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trash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trace           harden  </w:t>
                      </w:r>
                    </w:p>
                    <w:p w:rsidR="008A238D" w:rsidRDefault="008A238D" w:rsidP="008A238D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stand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   star             surface</w:t>
                      </w:r>
                    </w:p>
                    <w:p w:rsidR="008A238D" w:rsidRDefault="008A238D" w:rsidP="008A238D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stamp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  park           market</w:t>
                      </w:r>
                    </w:p>
                    <w:p w:rsidR="008A238D" w:rsidRDefault="008A238D" w:rsidP="008A238D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face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     shark             </w:t>
                      </w:r>
                    </w:p>
                    <w:p w:rsidR="008A238D" w:rsidRPr="00DF6645" w:rsidRDefault="008A238D" w:rsidP="008A238D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place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   remark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C38" w:rsidRDefault="000D7C38">
      <w:r>
        <w:separator/>
      </w:r>
    </w:p>
  </w:endnote>
  <w:endnote w:type="continuationSeparator" w:id="0">
    <w:p w:rsidR="000D7C38" w:rsidRDefault="000D7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C38" w:rsidRDefault="000D7C38">
      <w:r>
        <w:separator/>
      </w:r>
    </w:p>
  </w:footnote>
  <w:footnote w:type="continuationSeparator" w:id="0">
    <w:p w:rsidR="000D7C38" w:rsidRDefault="000D7C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3D6260"/>
    <w:multiLevelType w:val="hybridMultilevel"/>
    <w:tmpl w:val="46FA4D6A"/>
    <w:lvl w:ilvl="0" w:tplc="7B445586"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4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9">
    <w:nsid w:val="6B9A3152"/>
    <w:multiLevelType w:val="hybridMultilevel"/>
    <w:tmpl w:val="9502D71C"/>
    <w:lvl w:ilvl="0" w:tplc="5D62E674">
      <w:numFmt w:val="bullet"/>
      <w:lvlText w:val=""/>
      <w:lvlJc w:val="left"/>
      <w:pPr>
        <w:ind w:left="51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0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1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2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7FB32D6"/>
    <w:multiLevelType w:val="hybridMultilevel"/>
    <w:tmpl w:val="9036E966"/>
    <w:lvl w:ilvl="0" w:tplc="162AAA4C"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4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5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4"/>
  </w:num>
  <w:num w:numId="12">
    <w:abstractNumId w:val="14"/>
  </w:num>
  <w:num w:numId="13">
    <w:abstractNumId w:val="27"/>
  </w:num>
  <w:num w:numId="14">
    <w:abstractNumId w:val="26"/>
  </w:num>
  <w:num w:numId="15">
    <w:abstractNumId w:val="25"/>
  </w:num>
  <w:num w:numId="16">
    <w:abstractNumId w:val="17"/>
  </w:num>
  <w:num w:numId="17">
    <w:abstractNumId w:val="23"/>
  </w:num>
  <w:num w:numId="18">
    <w:abstractNumId w:val="15"/>
  </w:num>
  <w:num w:numId="19">
    <w:abstractNumId w:val="24"/>
  </w:num>
  <w:num w:numId="20">
    <w:abstractNumId w:val="22"/>
  </w:num>
  <w:num w:numId="21">
    <w:abstractNumId w:val="19"/>
  </w:num>
  <w:num w:numId="22">
    <w:abstractNumId w:val="32"/>
  </w:num>
  <w:num w:numId="23">
    <w:abstractNumId w:val="11"/>
  </w:num>
  <w:num w:numId="24">
    <w:abstractNumId w:val="18"/>
  </w:num>
  <w:num w:numId="25">
    <w:abstractNumId w:val="10"/>
  </w:num>
  <w:num w:numId="26">
    <w:abstractNumId w:val="28"/>
  </w:num>
  <w:num w:numId="27">
    <w:abstractNumId w:val="13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35"/>
  </w:num>
  <w:num w:numId="31">
    <w:abstractNumId w:val="21"/>
  </w:num>
  <w:num w:numId="32">
    <w:abstractNumId w:val="20"/>
  </w:num>
  <w:num w:numId="33">
    <w:abstractNumId w:val="30"/>
  </w:num>
  <w:num w:numId="34">
    <w:abstractNumId w:val="29"/>
  </w:num>
  <w:num w:numId="35">
    <w:abstractNumId w:val="12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2718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06C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D7C38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33BD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2A6D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C22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611D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58E3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80304"/>
    <w:rsid w:val="00380B5D"/>
    <w:rsid w:val="00380C9F"/>
    <w:rsid w:val="0038660E"/>
    <w:rsid w:val="00386EC4"/>
    <w:rsid w:val="0038768E"/>
    <w:rsid w:val="00387A68"/>
    <w:rsid w:val="00387E6F"/>
    <w:rsid w:val="0039100E"/>
    <w:rsid w:val="00391F42"/>
    <w:rsid w:val="003945D2"/>
    <w:rsid w:val="00394ED5"/>
    <w:rsid w:val="003962C1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52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599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2D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7020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07C76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8FB"/>
    <w:rsid w:val="00530AF1"/>
    <w:rsid w:val="0053198E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379D"/>
    <w:rsid w:val="005E75B7"/>
    <w:rsid w:val="005F00C5"/>
    <w:rsid w:val="005F250C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0EFC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65E79"/>
    <w:rsid w:val="0077066D"/>
    <w:rsid w:val="00775433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466E"/>
    <w:rsid w:val="007C5E1B"/>
    <w:rsid w:val="007C6A93"/>
    <w:rsid w:val="007D138D"/>
    <w:rsid w:val="007D1518"/>
    <w:rsid w:val="007D3772"/>
    <w:rsid w:val="007D4624"/>
    <w:rsid w:val="007D5534"/>
    <w:rsid w:val="007D7F35"/>
    <w:rsid w:val="007E56AA"/>
    <w:rsid w:val="007E5A94"/>
    <w:rsid w:val="007E7B75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42A1"/>
    <w:rsid w:val="00805DBA"/>
    <w:rsid w:val="00806BF1"/>
    <w:rsid w:val="0081307D"/>
    <w:rsid w:val="00813731"/>
    <w:rsid w:val="008139BE"/>
    <w:rsid w:val="008151B6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E18"/>
    <w:rsid w:val="0089461B"/>
    <w:rsid w:val="00896100"/>
    <w:rsid w:val="00897762"/>
    <w:rsid w:val="008A0005"/>
    <w:rsid w:val="008A1951"/>
    <w:rsid w:val="008A238D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A2B"/>
    <w:rsid w:val="008E7AFD"/>
    <w:rsid w:val="008F0372"/>
    <w:rsid w:val="008F1389"/>
    <w:rsid w:val="008F1FB5"/>
    <w:rsid w:val="008F39AE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5D"/>
    <w:rsid w:val="009531A5"/>
    <w:rsid w:val="009546D5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8D6"/>
    <w:rsid w:val="00973B7D"/>
    <w:rsid w:val="00975A15"/>
    <w:rsid w:val="00977E0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31C"/>
    <w:rsid w:val="00A0742C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98E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8C6"/>
    <w:rsid w:val="00AF4D15"/>
    <w:rsid w:val="00AF62FA"/>
    <w:rsid w:val="00AF7C1E"/>
    <w:rsid w:val="00AF7D4C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4799B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02F5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55A7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4B52"/>
    <w:rsid w:val="00C74C68"/>
    <w:rsid w:val="00C76044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0F6A"/>
    <w:rsid w:val="00C93383"/>
    <w:rsid w:val="00C945CA"/>
    <w:rsid w:val="00CA005D"/>
    <w:rsid w:val="00CA061A"/>
    <w:rsid w:val="00CA124A"/>
    <w:rsid w:val="00CA1C03"/>
    <w:rsid w:val="00CA1F58"/>
    <w:rsid w:val="00CA35C4"/>
    <w:rsid w:val="00CA4757"/>
    <w:rsid w:val="00CA6B1E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27F7"/>
    <w:rsid w:val="00CC3F51"/>
    <w:rsid w:val="00CC60EE"/>
    <w:rsid w:val="00CC6682"/>
    <w:rsid w:val="00CD11AC"/>
    <w:rsid w:val="00CD1DC4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49D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25EE"/>
    <w:rsid w:val="00DF2A88"/>
    <w:rsid w:val="00DF2F62"/>
    <w:rsid w:val="00DF3CC2"/>
    <w:rsid w:val="00DF4BDE"/>
    <w:rsid w:val="00DF5990"/>
    <w:rsid w:val="00DF5A2E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B24"/>
    <w:rsid w:val="00E40F9F"/>
    <w:rsid w:val="00E42BA7"/>
    <w:rsid w:val="00E44FD0"/>
    <w:rsid w:val="00E450C4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310D"/>
    <w:rsid w:val="00EF322E"/>
    <w:rsid w:val="00EF48BA"/>
    <w:rsid w:val="00EF5149"/>
    <w:rsid w:val="00EF57D2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50A1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hyperlink" Target="mailto:agaylayoung@.pickenscountyschools.or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agaylayoung@.pickenscounty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hyperlink" Target="mailto:lizpatrick@.pickenscountyschools.org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lizpatrick@.pickenscountyschools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image" Target="media/image110.wmf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image" Target="media/image11.wmf"/><Relationship Id="rId10" Type="http://schemas.openxmlformats.org/officeDocument/2006/relationships/image" Target="media/image70.jpeg"/><Relationship Id="rId19" Type="http://schemas.openxmlformats.org/officeDocument/2006/relationships/hyperlink" Target="http://jasperele.pickens.k12.ga.u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http://jasperele.pickens.k12.ga.us/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77EC4-8830-45F4-AD88-5A45928BC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Matthew Gibson</cp:lastModifiedBy>
  <cp:revision>2</cp:revision>
  <cp:lastPrinted>2017-08-24T19:42:00Z</cp:lastPrinted>
  <dcterms:created xsi:type="dcterms:W3CDTF">2017-08-24T20:36:00Z</dcterms:created>
  <dcterms:modified xsi:type="dcterms:W3CDTF">2017-08-24T20:36:00Z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