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D977F5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Dec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Dec.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Pr="00D977F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D977F5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Dec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4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DD73D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Dec.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8</w:t>
                      </w:r>
                      <w:r w:rsidRPr="00D977F5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C67DC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Forms of Energy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C67DC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Forms of Energy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C67DC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Creek and Cherokee Indians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C67DC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Creek and Cherokee Indians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52103" w:rsidRPr="003303A6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</w:p>
                          <w:p w:rsidR="00ED7E6F" w:rsidRDefault="00DC52D5" w:rsidP="00ED7E6F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 w:rsidR="00ED7E6F"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December 4 – 8 – Santa Shop</w:t>
                            </w:r>
                          </w:p>
                          <w:p w:rsidR="00DD73DD" w:rsidRDefault="00ED7E6F" w:rsidP="00D977F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5 &amp; 7 – Christmas Caroling in the Lobby</w:t>
                            </w:r>
                          </w:p>
                          <w:p w:rsidR="00DC3AAE" w:rsidRPr="00ED7E6F" w:rsidRDefault="00DC3AAE" w:rsidP="00DC3AAE">
                            <w:pP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December 7 – Camp Christmas Program 6 – 8 pm</w:t>
                            </w:r>
                          </w:p>
                          <w:p w:rsidR="00DC52D5" w:rsidRDefault="00BB431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December 12 – Parent’s Night Out 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through 7</w:t>
                            </w:r>
                            <w:r w:rsidR="00ED7E6F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pm</w:t>
                            </w:r>
                          </w:p>
                          <w:p w:rsidR="00D977F5" w:rsidRDefault="00D977F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18 – 21 – Christmas Book Character Dress-Up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21 –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Classroom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Christmas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Parties</w:t>
                            </w:r>
                            <w:r w:rsidR="00011FF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@1:3</w:t>
                            </w:r>
                            <w:bookmarkStart w:id="0" w:name="_GoBack"/>
                            <w:bookmarkEnd w:id="0"/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0 pm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22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January 5 – Christmas Holida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ys</w:t>
                            </w:r>
                          </w:p>
                          <w:p w:rsidR="00262C4B" w:rsidRPr="00ED7E6F" w:rsidRDefault="00262C4B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12 – Report Cards</w:t>
                            </w: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52103" w:rsidRPr="003303A6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</w:p>
                    <w:p w:rsidR="00ED7E6F" w:rsidRDefault="00DC52D5" w:rsidP="00ED7E6F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 w:rsidR="00ED7E6F" w:rsidRPr="00ED7E6F">
                        <w:rPr>
                          <w:rFonts w:ascii="Love Ya Like A Sister" w:hAnsi="Love Ya Like A Sister" w:cs="Arial"/>
                          <w:szCs w:val="24"/>
                        </w:rPr>
                        <w:t>December 4 – 8 – Santa Shop</w:t>
                      </w:r>
                    </w:p>
                    <w:p w:rsidR="00DD73DD" w:rsidRDefault="00ED7E6F" w:rsidP="00D977F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5 &amp; 7 – Christmas Caroling in the Lobby</w:t>
                      </w:r>
                    </w:p>
                    <w:p w:rsidR="00DC3AAE" w:rsidRPr="00ED7E6F" w:rsidRDefault="00DC3AAE" w:rsidP="00DC3AAE">
                      <w:pPr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December 7 – Camp Christmas Program 6 – 8 pm</w:t>
                      </w:r>
                    </w:p>
                    <w:p w:rsidR="00DC52D5" w:rsidRDefault="00BB4313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December 12 – Parent’s Night Out 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through 7</w:t>
                      </w:r>
                      <w:r w:rsidR="00ED7E6F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pm</w:t>
                      </w:r>
                    </w:p>
                    <w:p w:rsidR="00D977F5" w:rsidRDefault="00D977F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18 – 21 – Christmas Book Character Dress-Up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21 –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Classroom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Christmas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>Parties</w:t>
                      </w:r>
                      <w:r w:rsidR="00011FF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@1:3</w:t>
                      </w:r>
                      <w:bookmarkStart w:id="1" w:name="_GoBack"/>
                      <w:bookmarkEnd w:id="1"/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0 pm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22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–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January 5 – Christmas Holida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ys</w:t>
                      </w:r>
                    </w:p>
                    <w:p w:rsidR="00262C4B" w:rsidRPr="00ED7E6F" w:rsidRDefault="00262C4B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12 – Report Cards</w:t>
                      </w: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DC3AAE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C3AA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C67DC5" w:rsidRPr="00DC3AAE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We will </w:t>
                            </w:r>
                            <w:r w:rsidR="00DC3AAE" w:rsidRPr="00DC3AAE">
                              <w:rPr>
                                <w:bCs/>
                                <w:sz w:val="23"/>
                                <w:szCs w:val="23"/>
                              </w:rPr>
                              <w:t>continue</w:t>
                            </w:r>
                            <w:r w:rsidRP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reading “The Kidnapped King” </w:t>
                            </w:r>
                            <w:r w:rsid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(L.9</w:t>
                            </w:r>
                            <w:r w:rsidR="00DC3AAE"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-L.10</w:t>
                            </w:r>
                            <w:r w:rsidRPr="00DC3AAE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Pr="00DC3AAE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Ron Roy. We will concentrate on comprehension, fluency, vocabulary, and increasing our knowledge of conflict and resolution within the plot of a story. 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12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The Kidnapped King</w:t>
                            </w:r>
                            <w:r w:rsidRPr="00A9378A">
                              <w:rPr>
                                <w:bCs/>
                              </w:rPr>
                              <w:t xml:space="preserve">” </w:t>
                            </w:r>
                            <w:r>
                              <w:rPr>
                                <w:b/>
                                <w:bCs/>
                              </w:rPr>
                              <w:t>(L.9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C67DC5" w:rsidRPr="00A9378A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December</w:t>
                            </w:r>
                            <w:r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C3AAE">
                              <w:rPr>
                                <w:b/>
                                <w:bCs/>
                                <w:u w:val="single"/>
                              </w:rPr>
                              <w:t>11</w:t>
                            </w:r>
                          </w:p>
                          <w:p w:rsidR="00C67DC5" w:rsidRDefault="00C67DC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Spelling/Vocabulary Test with 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DC3AAE"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A9378A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  <w:p w:rsidR="00DF1E76" w:rsidRPr="00202655" w:rsidRDefault="00202655" w:rsidP="00C67DC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Pr="00DC3AAE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C3AAE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C67DC5" w:rsidRPr="00DC3AAE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 w:rsidRPr="00DC3AAE">
                        <w:rPr>
                          <w:bCs/>
                          <w:sz w:val="23"/>
                          <w:szCs w:val="23"/>
                        </w:rPr>
                        <w:t xml:space="preserve">We will </w:t>
                      </w:r>
                      <w:r w:rsidR="00DC3AAE" w:rsidRPr="00DC3AAE">
                        <w:rPr>
                          <w:bCs/>
                          <w:sz w:val="23"/>
                          <w:szCs w:val="23"/>
                        </w:rPr>
                        <w:t>continue</w:t>
                      </w:r>
                      <w:r w:rsidRPr="00DC3AAE">
                        <w:rPr>
                          <w:bCs/>
                          <w:sz w:val="23"/>
                          <w:szCs w:val="23"/>
                        </w:rPr>
                        <w:t xml:space="preserve"> reading “The Kidnapped King” </w:t>
                      </w:r>
                      <w:r w:rsidR="00DC3AAE">
                        <w:rPr>
                          <w:bCs/>
                          <w:sz w:val="23"/>
                          <w:szCs w:val="23"/>
                        </w:rPr>
                        <w:t xml:space="preserve">  </w:t>
                      </w:r>
                      <w:r w:rsidRPr="00DC3AAE">
                        <w:rPr>
                          <w:b/>
                          <w:bCs/>
                          <w:sz w:val="23"/>
                          <w:szCs w:val="23"/>
                        </w:rPr>
                        <w:t>(L.9</w:t>
                      </w:r>
                      <w:r w:rsidR="00DC3AAE" w:rsidRPr="00DC3AAE">
                        <w:rPr>
                          <w:b/>
                          <w:bCs/>
                          <w:sz w:val="23"/>
                          <w:szCs w:val="23"/>
                        </w:rPr>
                        <w:t>-L.10</w:t>
                      </w:r>
                      <w:r w:rsidRPr="00DC3AAE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Pr="00DC3AAE">
                        <w:rPr>
                          <w:bCs/>
                          <w:sz w:val="23"/>
                          <w:szCs w:val="23"/>
                        </w:rPr>
                        <w:t xml:space="preserve"> by Ron Roy. We will concentrate on comprehension, fluency, vocabulary, and increasing our knowledge of conflict and resolution within the plot of a story. 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day,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12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The Kidnapped King</w:t>
                      </w:r>
                      <w:r w:rsidRPr="00A9378A">
                        <w:rPr>
                          <w:bCs/>
                        </w:rPr>
                        <w:t xml:space="preserve">” </w:t>
                      </w:r>
                      <w:r>
                        <w:rPr>
                          <w:b/>
                          <w:bCs/>
                        </w:rPr>
                        <w:t>(L.9</w:t>
                      </w:r>
                      <w:r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C67DC5" w:rsidRPr="00A9378A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day,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December</w:t>
                      </w:r>
                      <w:r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DC3AAE">
                        <w:rPr>
                          <w:b/>
                          <w:bCs/>
                          <w:u w:val="single"/>
                        </w:rPr>
                        <w:t>11</w:t>
                      </w:r>
                    </w:p>
                    <w:p w:rsidR="00C67DC5" w:rsidRDefault="00C67DC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Spelling/Vocabulary Test with </w:t>
                      </w:r>
                      <w:r w:rsidRPr="00A9378A">
                        <w:rPr>
                          <w:b/>
                          <w:bCs/>
                        </w:rPr>
                        <w:t xml:space="preserve">Lesson </w:t>
                      </w:r>
                      <w:r w:rsidR="00DC3AAE">
                        <w:rPr>
                          <w:b/>
                          <w:bCs/>
                        </w:rPr>
                        <w:t>10</w:t>
                      </w:r>
                      <w:r w:rsidRPr="00A9378A">
                        <w:rPr>
                          <w:bCs/>
                        </w:rPr>
                        <w:t xml:space="preserve"> words</w:t>
                      </w:r>
                    </w:p>
                    <w:p w:rsidR="00DF1E76" w:rsidRPr="00202655" w:rsidRDefault="00202655" w:rsidP="00C67DC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blink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flight  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crisp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fly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fight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slice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rely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high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delight    </w:t>
                            </w:r>
                          </w:p>
                          <w:p w:rsidR="00DC3AAE" w:rsidRPr="00DF6645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glide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height          widen</w:t>
                            </w: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blink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flight  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crisp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fly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fight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slice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rely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high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delight    </w:t>
                      </w:r>
                    </w:p>
                    <w:p w:rsidR="00DC3AAE" w:rsidRPr="00DF6645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glide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height          widen</w:t>
                      </w: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Pr="00DC3AAE" w:rsidRDefault="00DC3AAE" w:rsidP="005C5DEC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begin focusing our attention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use number lines to model two-digit addition.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We will also work on adding 3 and 4 two-digit numbers using strategies such as double, counting on, and making 10.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 as well as subtracti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ng with regrouping (borrowing).</w:t>
                            </w: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Pr="00DC3AAE" w:rsidRDefault="00DC3AAE" w:rsidP="005C5DEC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begin focusing our attention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on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will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use number lines to model two-digit addition.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We will also work on adding 3 and 4 two-digit numbers using strategies such as double, counting on, and making 10.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 as well as subtracti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ng with regrouping (borrowing).</w:t>
                      </w:r>
                      <w:bookmarkStart w:id="1" w:name="_GoBack"/>
                      <w:bookmarkEnd w:id="1"/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117BC9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17BC9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17BC9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117BC9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DC3AAE" w:rsidRPr="00DC3AAE" w:rsidRDefault="00DC3AAE" w:rsidP="00DC3AAE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2"/>
                                <w:szCs w:val="22"/>
                              </w:rPr>
                            </w:pPr>
                            <w:r w:rsidRPr="00DC3AA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 (L.10) “The Kidnapped King”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kidnapping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noun that means a crime where someone takes another person and hides him or her.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investigate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 verb that means to do work to understand something. When there is a crime or a mystery, we try to solve or investigate it. The work is called an investigation.</w:t>
                            </w:r>
                          </w:p>
                          <w:p w:rsidR="00DC3AAE" w:rsidRPr="006F490C" w:rsidRDefault="00DC3AAE" w:rsidP="00DC3AAE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resolution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a story, a resolution is the events that solve the character’s problem.</w:t>
                            </w:r>
                          </w:p>
                          <w:p w:rsidR="00DC3AAE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twist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Sometimes a mystery has a twist. It is a surprise, something that we don’t expect.</w:t>
                            </w:r>
                          </w:p>
                          <w:p w:rsidR="00DC3AAE" w:rsidRPr="006F490C" w:rsidRDefault="00DC3AAE" w:rsidP="00DC3AAE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C3AA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persistent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 is an adjective that means continuing no matter what and not giving up.</w:t>
                            </w:r>
                          </w:p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ED7E6F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DC3AAE" w:rsidRPr="00DC3AAE" w:rsidRDefault="00DC3AAE" w:rsidP="00DC3AAE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2"/>
                          <w:szCs w:val="22"/>
                        </w:rPr>
                      </w:pP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 (L.</w:t>
                      </w: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DC3A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 “The Kidnapped King”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kidnapping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noun that means a crime where someone takes anoth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er person and hides him or her.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investigate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is a verb that means to do work to understand something. When there is a crime or a mystery, we try to solve or investigate it. The work is called an investigation.</w:t>
                      </w:r>
                    </w:p>
                    <w:p w:rsidR="00DC3AAE" w:rsidRPr="006F490C" w:rsidRDefault="00DC3AAE" w:rsidP="00DC3AAE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resolution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 a story, a resolution is the events that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solve the character’s problem.</w:t>
                      </w:r>
                    </w:p>
                    <w:p w:rsidR="00DC3AAE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twist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Sometimes a mystery has a twist. It is a surprise, something that we don’t expect.</w:t>
                      </w:r>
                    </w:p>
                    <w:p w:rsidR="00DC3AAE" w:rsidRPr="006F490C" w:rsidRDefault="00DC3AAE" w:rsidP="00DC3AAE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C3AA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persistent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– is an adjective that means continuing no matter what and not giving up.</w:t>
                      </w:r>
                    </w:p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5C5DEC" w:rsidRDefault="005C5DEC" w:rsidP="00ED7E6F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DC3AAE" w:rsidRDefault="00DC3AAE" w:rsidP="00DC3A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blink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flight  </w:t>
                            </w:r>
                          </w:p>
                          <w:p w:rsidR="00DC3AAE" w:rsidRDefault="00DC3AAE" w:rsidP="00DC3AAE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crisp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fly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fight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slice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DC3AAE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high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</w:p>
                          <w:p w:rsidR="00DC3AAE" w:rsidRPr="00DF6645" w:rsidRDefault="00DC3AAE" w:rsidP="00DC3A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glide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height          </w:t>
                            </w: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E40918" w:rsidRPr="00DF6645" w:rsidRDefault="008B683D" w:rsidP="003303A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DC3AAE" w:rsidRDefault="00DC3AAE" w:rsidP="00DC3AA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blink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flight  </w:t>
                      </w:r>
                    </w:p>
                    <w:p w:rsidR="00DC3AAE" w:rsidRDefault="00DC3AAE" w:rsidP="00DC3AAE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crisp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fly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fight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slice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DC3AAE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high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 </w:t>
                      </w:r>
                    </w:p>
                    <w:p w:rsidR="00DC3AAE" w:rsidRPr="00DF6645" w:rsidRDefault="00DC3AAE" w:rsidP="00DC3A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glide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height          </w:t>
                      </w: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E40918" w:rsidRPr="00DF6645" w:rsidRDefault="008B683D" w:rsidP="003303A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BC9" w:rsidRDefault="00117BC9">
      <w:r>
        <w:separator/>
      </w:r>
    </w:p>
  </w:endnote>
  <w:endnote w:type="continuationSeparator" w:id="0">
    <w:p w:rsidR="00117BC9" w:rsidRDefault="00117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BC9" w:rsidRDefault="00117BC9">
      <w:r>
        <w:separator/>
      </w:r>
    </w:p>
  </w:footnote>
  <w:footnote w:type="continuationSeparator" w:id="0">
    <w:p w:rsidR="00117BC9" w:rsidRDefault="00117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1FF3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17BC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5EB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36B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7F5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3AAE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764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02A9C-B6AB-45FB-B253-4684BFF6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4</cp:revision>
  <cp:lastPrinted>2017-11-29T19:16:00Z</cp:lastPrinted>
  <dcterms:created xsi:type="dcterms:W3CDTF">2017-11-29T20:42:00Z</dcterms:created>
  <dcterms:modified xsi:type="dcterms:W3CDTF">2017-12-11T16:38:00Z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