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BB4313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  <w:r w:rsidRPr="00BB431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BB4313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6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10</w:t>
                      </w:r>
                      <w:r w:rsidRPr="00BB4313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Changes in Matter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Changes in Matter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20265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Our Country’s Government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20265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Our Country’s Government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02655" w:rsidRDefault="001B349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</w:p>
                          <w:p w:rsidR="00DC52D5" w:rsidRDefault="00202655" w:rsidP="00BB4313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DC52D5"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="00DC52D5"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5 – Daylight Saving Time ends </w:t>
                            </w:r>
                            <w:r w:rsidR="00DC52D5" w:rsidRPr="00DC52D5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(set clocks back an hour)</w:t>
                            </w:r>
                          </w:p>
                          <w:p w:rsidR="00252103" w:rsidRPr="00252103" w:rsidRDefault="0025210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Nov.</w:t>
                            </w:r>
                            <w:r w:rsidRP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7 - Election Day / In-service </w:t>
                            </w:r>
                            <w:r w:rsidRPr="00252103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(No School for students)</w:t>
                            </w:r>
                          </w:p>
                          <w:p w:rsidR="00252103" w:rsidRDefault="00DC52D5" w:rsidP="0025210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0 – Veterans Day observed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/ Progress Reports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15 – Fall Picture Retakes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16 – Thanksgiving Lunch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20 – 24 – Thanksgiving Break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BB4313" w:rsidRDefault="00BB431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27 – International Dot Day (Students may dress up in “dots.”)</w:t>
                            </w:r>
                          </w:p>
                          <w:p w:rsidR="00DC52D5" w:rsidRP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02655" w:rsidRDefault="001B349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</w:p>
                    <w:p w:rsidR="00DC52D5" w:rsidRDefault="00202655" w:rsidP="00BB4313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DC52D5"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DC52D5"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="00DC52D5"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5 – Daylight Saving Time ends </w:t>
                      </w:r>
                      <w:r w:rsidR="00DC52D5" w:rsidRPr="00DC52D5">
                        <w:rPr>
                          <w:rFonts w:ascii="Love Ya Like A Sister" w:hAnsi="Love Ya Like A Sister" w:cs="Arial"/>
                          <w:sz w:val="20"/>
                        </w:rPr>
                        <w:t>(set clocks back an hour)</w:t>
                      </w:r>
                    </w:p>
                    <w:p w:rsidR="00252103" w:rsidRPr="00252103" w:rsidRDefault="00252103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 Nov.</w:t>
                      </w:r>
                      <w:r w:rsidRP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7 - Election Day / In-service </w:t>
                      </w:r>
                      <w:r w:rsidRPr="00252103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(No School for students)</w:t>
                      </w:r>
                    </w:p>
                    <w:p w:rsidR="00252103" w:rsidRDefault="00DC52D5" w:rsidP="00252103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</w:t>
                      </w:r>
                      <w:r w:rsidRPr="00DC52D5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1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0 – Veterans Day observed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/ Progress Reports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15 – Fall Picture Retakes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16 – Thanksgiving Lunch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20 – 24 – Thanksgiving Break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BB4313" w:rsidRDefault="00BB4313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27 – International Dot Day (Students may dress up in “dots.”)</w:t>
                      </w:r>
                    </w:p>
                    <w:p w:rsidR="00DC52D5" w:rsidRP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835CA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We will </w:t>
                            </w:r>
                            <w:r w:rsidR="00BB4313">
                              <w:rPr>
                                <w:bCs/>
                              </w:rPr>
                              <w:t>continue</w:t>
                            </w:r>
                            <w:r w:rsidRPr="00A9378A">
                              <w:rPr>
                                <w:bCs/>
                              </w:rPr>
                              <w:t xml:space="preserve"> reading “The Journey of a Butterfly” 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(L.8)</w:t>
                            </w:r>
                            <w:r w:rsidRPr="00A9378A">
                              <w:rPr>
                                <w:bCs/>
                              </w:rPr>
                              <w:t xml:space="preserve"> by Carolyn Scarce. We will concentrate on comprehension, fluency, vocabulary, &amp; increasing our knowledge of text structure (cycle).</w:t>
                            </w:r>
                          </w:p>
                          <w:p w:rsidR="00615C30" w:rsidRPr="00CA7BF8" w:rsidRDefault="00202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Fri</w:t>
                            </w:r>
                            <w:r w:rsidR="00C7398F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 w:rsidR="00EF3985">
                              <w:rPr>
                                <w:b/>
                                <w:bCs/>
                                <w:u w:val="single"/>
                              </w:rPr>
                              <w:t>November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10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EF3985">
                              <w:rPr>
                                <w:bCs/>
                              </w:rPr>
                              <w:t>The Journey of a</w:t>
                            </w:r>
                            <w:r w:rsidR="008E73B6">
                              <w:rPr>
                                <w:bCs/>
                              </w:rPr>
                              <w:t xml:space="preserve"> </w:t>
                            </w:r>
                            <w:r w:rsidR="00C7398F">
                              <w:rPr>
                                <w:bCs/>
                              </w:rPr>
                              <w:t>Butterfly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</w:p>
                          <w:p w:rsidR="00615C30" w:rsidRPr="00CA7BF8" w:rsidRDefault="00202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Thurs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EF3985">
                              <w:rPr>
                                <w:b/>
                                <w:bCs/>
                                <w:u w:val="single"/>
                              </w:rPr>
                              <w:t>November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9</w:t>
                            </w:r>
                          </w:p>
                          <w:p w:rsidR="00DF1E76" w:rsidRPr="00202655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202655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  <w:r w:rsidR="00202655">
                              <w:rPr>
                                <w:bCs/>
                              </w:rPr>
                              <w:t xml:space="preserve"> </w:t>
                            </w:r>
                            <w:r w:rsidR="00202655"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835CA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We will </w:t>
                      </w:r>
                      <w:r w:rsidR="00BB4313">
                        <w:rPr>
                          <w:bCs/>
                        </w:rPr>
                        <w:t>continue</w:t>
                      </w:r>
                      <w:r w:rsidRPr="00A9378A">
                        <w:rPr>
                          <w:bCs/>
                        </w:rPr>
                        <w:t xml:space="preserve"> reading “The Journey of a Butterfly” </w:t>
                      </w:r>
                      <w:r w:rsidRPr="00A9378A">
                        <w:rPr>
                          <w:b/>
                          <w:bCs/>
                        </w:rPr>
                        <w:t>(L.8)</w:t>
                      </w:r>
                      <w:r w:rsidRPr="00A9378A">
                        <w:rPr>
                          <w:bCs/>
                        </w:rPr>
                        <w:t xml:space="preserve"> by Carolyn Scarce. We will concentrate on comprehension, fluency, vocabulary, &amp; increasing our knowledge of text structure (cycle).</w:t>
                      </w:r>
                    </w:p>
                    <w:p w:rsidR="00615C30" w:rsidRPr="00CA7BF8" w:rsidRDefault="00202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Fri</w:t>
                      </w:r>
                      <w:r w:rsidR="00C7398F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 w:rsidR="00EF3985">
                        <w:rPr>
                          <w:b/>
                          <w:bCs/>
                          <w:u w:val="single"/>
                        </w:rPr>
                        <w:t>November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10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EF3985">
                        <w:rPr>
                          <w:bCs/>
                        </w:rPr>
                        <w:t>The Journey of a</w:t>
                      </w:r>
                      <w:r w:rsidR="008E73B6">
                        <w:rPr>
                          <w:bCs/>
                        </w:rPr>
                        <w:t xml:space="preserve"> </w:t>
                      </w:r>
                      <w:r w:rsidR="00C7398F">
                        <w:rPr>
                          <w:bCs/>
                        </w:rPr>
                        <w:t>Butterfly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</w:p>
                    <w:p w:rsidR="00615C30" w:rsidRPr="00CA7BF8" w:rsidRDefault="00202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Thurs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EF3985">
                        <w:rPr>
                          <w:b/>
                          <w:bCs/>
                          <w:u w:val="single"/>
                        </w:rPr>
                        <w:t>November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9</w:t>
                      </w:r>
                    </w:p>
                    <w:p w:rsidR="00DF1E76" w:rsidRPr="00202655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</w:t>
                      </w:r>
                      <w:r w:rsidR="00BB7FCB" w:rsidRPr="00DD0188">
                        <w:rPr>
                          <w:b/>
                          <w:bCs/>
                        </w:rPr>
                        <w:t xml:space="preserve">Lesson </w:t>
                      </w:r>
                      <w:r w:rsidR="00202655">
                        <w:rPr>
                          <w:b/>
                          <w:bCs/>
                        </w:rPr>
                        <w:t>8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  <w:r w:rsidR="00202655">
                        <w:rPr>
                          <w:bCs/>
                        </w:rPr>
                        <w:t xml:space="preserve"> </w:t>
                      </w:r>
                      <w:r w:rsidR="00202655"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918" w:rsidRDefault="00DF6645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8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Journey of a Butterfly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eggs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feed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creature  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rest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asleep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sincere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reach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trees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leaves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greeting 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eat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dreaming      </w:t>
                            </w:r>
                          </w:p>
                          <w:p w:rsidR="00DF6645" w:rsidRPr="00DF6645" w:rsidRDefault="00DF6645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E40918" w:rsidRDefault="00DF6645" w:rsidP="00E4091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E4091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8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E4091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Journey of a Butterfly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eggs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feed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creature  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rest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asleep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sincere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reach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trees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leaves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greeting 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dreaming      </w:t>
                      </w:r>
                    </w:p>
                    <w:p w:rsidR="00DF6645" w:rsidRPr="00DF6645" w:rsidRDefault="00DF6645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D5" w:rsidRPr="00034EA9" w:rsidRDefault="00DC52D5" w:rsidP="00DC52D5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</w:t>
                            </w:r>
                            <w:r w:rsidR="003835C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continue to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A03152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A83F87" wp14:editId="3499EA3F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DC52D5" w:rsidRPr="00034EA9" w:rsidRDefault="00DC52D5" w:rsidP="00DC52D5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</w:t>
                      </w:r>
                      <w:r w:rsidR="003835C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continue to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A03152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3FA83F87" wp14:editId="3499EA3F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F057B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F057B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F057B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F057B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E40918" w:rsidRPr="00C93C2D" w:rsidRDefault="00E40918" w:rsidP="00E40918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 (L.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8</w:t>
                            </w: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The Journey of a Butterfly”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migration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a type of travel where animals move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long distances to avoid winter weather. Whales, geese, and monarch butterflies migrate.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monarch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a large, deep-orange butterfly having black and white markings, the larvae feed on the leaves of milkweed.</w:t>
                            </w:r>
                          </w:p>
                          <w:p w:rsidR="00E40918" w:rsidRPr="006F490C" w:rsidRDefault="00E40918" w:rsidP="00E40918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return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to come back to the same place. 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season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one of the four periods of the year (spring, summer, fall, winter) characterized by particular conditions of weather and</w:t>
                            </w:r>
                            <w: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temperature. Butterflies behave differently in each season.</w:t>
                            </w:r>
                          </w:p>
                          <w:p w:rsidR="004F4BFC" w:rsidRPr="005A12F5" w:rsidRDefault="004F4BFC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E40918" w:rsidRPr="00C93C2D" w:rsidRDefault="00E40918" w:rsidP="00E40918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 (L.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8</w:t>
                      </w: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The Journey of a Butterfly”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migration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a type of travel where animals move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>long distances to avoid winter weather. Whales, geese, and monarch butterflies migrate.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monarch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a large, deep-orange butterfly having black and white markings, the larvae feed on the leaves of milkweed.</w:t>
                      </w:r>
                    </w:p>
                    <w:p w:rsidR="00E40918" w:rsidRPr="006F490C" w:rsidRDefault="00E40918" w:rsidP="00E40918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return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to come back to the same place. 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season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one of the four periods of the year (spring, summer, fall, winter) characterized by particular conditions of weather and</w:t>
                      </w:r>
                      <w:r>
                        <w:t xml:space="preserve">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>temperature. Butterflies behave differently in each season.</w:t>
                      </w:r>
                    </w:p>
                    <w:p w:rsidR="004F4BFC" w:rsidRPr="005A12F5" w:rsidRDefault="004F4BFC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E40918" w:rsidRDefault="008B683D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8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Journey of a Butterfly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eggs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feed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rest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asleep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reach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trees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leaves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greeting 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eat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dreaming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E40918" w:rsidRDefault="008B683D" w:rsidP="00E4091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E4091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8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E4091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Journey of a Butterfly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eggs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feed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rest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asleep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reach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trees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leaves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greeting 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dreaming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7B5" w:rsidRDefault="00F057B5">
      <w:r>
        <w:separator/>
      </w:r>
    </w:p>
  </w:endnote>
  <w:endnote w:type="continuationSeparator" w:id="0">
    <w:p w:rsidR="00F057B5" w:rsidRDefault="00F05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7B5" w:rsidRDefault="00F057B5">
      <w:r>
        <w:separator/>
      </w:r>
    </w:p>
  </w:footnote>
  <w:footnote w:type="continuationSeparator" w:id="0">
    <w:p w:rsidR="00F057B5" w:rsidRDefault="00F05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BD14691_"/>
      </v:shape>
    </w:pict>
  </w:numPicBullet>
  <w:numPicBullet w:numPicBulletId="1">
    <w:pict>
      <v:shape id="_x0000_i1045" type="#_x0000_t75" style="width:11.55pt;height:11.55pt" o:bullet="t">
        <v:imagedata r:id="rId2" o:title="BD14866_"/>
      </v:shape>
    </w:pict>
  </w:numPicBullet>
  <w:numPicBullet w:numPicBulletId="2">
    <w:pict>
      <v:shape id="_x0000_i1046" type="#_x0000_t75" style="width:12.9pt;height:12.9pt" o:bullet="t">
        <v:imagedata r:id="rId3" o:title="MCBD21304_0000[1]"/>
      </v:shape>
    </w:pict>
  </w:numPicBullet>
  <w:numPicBullet w:numPicBulletId="3">
    <w:pict>
      <v:shape id="_x0000_i104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4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4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071B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57B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FFC82-749A-4F82-82F5-958E9C31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2017-11-02T21:25:00Z</cp:lastPrinted>
  <dcterms:created xsi:type="dcterms:W3CDTF">2017-11-02T21:26:00Z</dcterms:created>
  <dcterms:modified xsi:type="dcterms:W3CDTF">2017-11-02T21:26:00Z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