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65010D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B349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23</w:t>
                            </w:r>
                            <w:r w:rsidR="001B3495" w:rsidRPr="001B349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Oc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t.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A370B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1B349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 w:rsidR="001B3495" w:rsidRPr="001B3495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65010D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1B3495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23</w:t>
                      </w:r>
                      <w:r w:rsidR="001B3495" w:rsidRPr="001B3495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rd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Oc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t.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CA370B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</w:t>
                      </w:r>
                      <w:r w:rsidR="001B3495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7</w:t>
                      </w:r>
                      <w:r w:rsidR="001B3495" w:rsidRPr="001B3495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Changes in Matter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Changes in</w:t>
                      </w: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 xml:space="preserve"> Matter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1B349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500935">
                              <w:rPr>
                                <w:rFonts w:ascii="Arial Black" w:hAnsi="Arial Black"/>
                                <w:szCs w:val="24"/>
                              </w:rPr>
                              <w:t>Being an American</w:t>
                            </w:r>
                            <w:r>
                              <w:rPr>
                                <w:rFonts w:ascii="Arial Black" w:hAnsi="Arial Black"/>
                                <w:szCs w:val="24"/>
                              </w:rPr>
                              <w:t xml:space="preserve"> Citizen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1B349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 w:rsidRPr="00500935">
                        <w:rPr>
                          <w:rFonts w:ascii="Arial Black" w:hAnsi="Arial Black"/>
                          <w:szCs w:val="24"/>
                        </w:rPr>
                        <w:t>Being an American</w:t>
                      </w:r>
                      <w:r>
                        <w:rPr>
                          <w:rFonts w:ascii="Arial Black" w:hAnsi="Arial Black"/>
                          <w:szCs w:val="24"/>
                        </w:rPr>
                        <w:t xml:space="preserve"> Citizen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1B3495" w:rsidRPr="00800F36" w:rsidRDefault="001B349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</w:t>
                            </w:r>
                          </w:p>
                          <w:p w:rsidR="001B3495" w:rsidRPr="001B3495" w:rsidRDefault="001B3495" w:rsidP="00FB7E4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October 20 – Fall Festival 6:00 – 8:00 pm</w:t>
                            </w:r>
                          </w:p>
                          <w:p w:rsidR="001B3495" w:rsidRDefault="001B349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 October 30 – November 3 – Red Ribbon Week</w:t>
                            </w:r>
                          </w:p>
                          <w:p w:rsidR="00DC52D5" w:rsidRP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0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Nov.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5 – Daylight Saving Time ends 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 w:val="20"/>
                              </w:rPr>
                              <w:t>(set clocks back an hour)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November 1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0 – Veterans Day observed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15 – Fall Picture Retakes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16 – Thanksgiving Lunch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20 – 24 – Thanksgiving Break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DC52D5" w:rsidRP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1B3495" w:rsidRPr="00800F36" w:rsidRDefault="001B349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</w:t>
                      </w:r>
                    </w:p>
                    <w:p w:rsidR="001B3495" w:rsidRPr="001B3495" w:rsidRDefault="001B3495" w:rsidP="00FB7E4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B3495">
                        <w:rPr>
                          <w:rFonts w:ascii="Love Ya Like A Sister" w:hAnsi="Love Ya Like A Sister" w:cs="Arial"/>
                          <w:szCs w:val="24"/>
                        </w:rPr>
                        <w:t>* October 20 – Fall Festival 6:00 – 8:00 pm</w:t>
                      </w:r>
                    </w:p>
                    <w:p w:rsidR="001B3495" w:rsidRDefault="001B349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B3495">
                        <w:rPr>
                          <w:rFonts w:ascii="Love Ya Like A Sister" w:hAnsi="Love Ya Like A Sister" w:cs="Arial"/>
                          <w:szCs w:val="24"/>
                        </w:rPr>
                        <w:t>* October 30 – November 3 – Red Ribbon Week</w:t>
                      </w:r>
                    </w:p>
                    <w:p w:rsidR="00DC52D5" w:rsidRP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0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* 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Nov.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5 – Daylight Saving Time ends </w:t>
                      </w:r>
                      <w:r w:rsidRPr="00DC52D5">
                        <w:rPr>
                          <w:rFonts w:ascii="Love Ya Like A Sister" w:hAnsi="Love Ya Like A Sister" w:cs="Arial"/>
                          <w:sz w:val="20"/>
                        </w:rPr>
                        <w:t>(set clocks back an hour)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</w:t>
                      </w:r>
                      <w:r w:rsidRPr="00DC52D5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>November 1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0 – Veterans Day observed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15 – Fall Picture Retakes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16 – Thanksgiving Lunch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20 – 24 – Thanksgiving Break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</w:p>
                    <w:p w:rsidR="00DC52D5" w:rsidRP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CA7BF8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C1F5F" w:rsidRPr="00CA7BF8" w:rsidRDefault="003B4DBF" w:rsidP="003C1F5F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>W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e will </w:t>
                            </w:r>
                            <w:r w:rsidR="00CA370B">
                              <w:rPr>
                                <w:bCs/>
                              </w:rPr>
                              <w:t>begin</w:t>
                            </w:r>
                            <w:r w:rsidR="00163F23">
                              <w:rPr>
                                <w:bCs/>
                              </w:rPr>
                              <w:t xml:space="preserve"> read</w:t>
                            </w:r>
                            <w:r w:rsidR="00803157">
                              <w:rPr>
                                <w:bCs/>
                              </w:rPr>
                              <w:t>ing</w:t>
                            </w:r>
                            <w:r w:rsidR="00CA7BF8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Pr="00CA7BF8">
                              <w:rPr>
                                <w:bCs/>
                              </w:rPr>
                              <w:t>“</w:t>
                            </w:r>
                            <w:r w:rsidR="00DD0188">
                              <w:rPr>
                                <w:bCs/>
                              </w:rPr>
                              <w:t xml:space="preserve">From </w:t>
                            </w:r>
                            <w:r w:rsidR="00CA370B">
                              <w:rPr>
                                <w:bCs/>
                              </w:rPr>
                              <w:t>Caterpillar</w:t>
                            </w:r>
                            <w:r w:rsidR="00DD0188">
                              <w:rPr>
                                <w:bCs/>
                              </w:rPr>
                              <w:t xml:space="preserve"> to </w:t>
                            </w:r>
                            <w:r w:rsidR="00CA370B">
                              <w:rPr>
                                <w:bCs/>
                              </w:rPr>
                              <w:t>Butterfly</w:t>
                            </w:r>
                            <w:r w:rsidRPr="00CA7BF8">
                              <w:rPr>
                                <w:bCs/>
                              </w:rPr>
                              <w:t>”</w:t>
                            </w:r>
                            <w:r w:rsidR="00DD0188">
                              <w:rPr>
                                <w:bCs/>
                              </w:rPr>
                              <w:t xml:space="preserve"> </w:t>
                            </w:r>
                            <w:r w:rsidR="00DD0188" w:rsidRPr="00DD0188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CA370B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DD0188" w:rsidRPr="00DD0188">
                              <w:rPr>
                                <w:b/>
                                <w:bCs/>
                              </w:rPr>
                              <w:t>)</w:t>
                            </w:r>
                            <w:r w:rsidRPr="00CA7BF8">
                              <w:rPr>
                                <w:bCs/>
                              </w:rPr>
                              <w:t xml:space="preserve"> by </w:t>
                            </w:r>
                            <w:r w:rsidR="00CA370B">
                              <w:rPr>
                                <w:bCs/>
                              </w:rPr>
                              <w:t>Dr. Gerald Legg</w:t>
                            </w:r>
                            <w:r w:rsidR="008E73B6">
                              <w:rPr>
                                <w:bCs/>
                              </w:rPr>
                              <w:t>.</w:t>
                            </w:r>
                            <w:r w:rsidR="00194E86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We will</w:t>
                            </w:r>
                            <w:r w:rsidR="00264570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EE2FED" w:rsidRPr="00CA7BF8">
                              <w:rPr>
                                <w:bCs/>
                              </w:rPr>
                              <w:t>concentrate on comprehension, fluency</w:t>
                            </w:r>
                            <w:r w:rsidR="00CA7BF8" w:rsidRPr="00CA7BF8">
                              <w:rPr>
                                <w:bCs/>
                              </w:rPr>
                              <w:t>,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</w:t>
                            </w:r>
                            <w:r w:rsidR="00F81BDD">
                              <w:rPr>
                                <w:bCs/>
                              </w:rPr>
                              <w:t xml:space="preserve">vocabulary, </w:t>
                            </w:r>
                            <w:r w:rsidR="00DD0188">
                              <w:rPr>
                                <w:bCs/>
                              </w:rPr>
                              <w:t>&amp;</w:t>
                            </w:r>
                            <w:r w:rsidR="00EE2FED" w:rsidRPr="00CA7BF8">
                              <w:rPr>
                                <w:bCs/>
                              </w:rPr>
                              <w:t xml:space="preserve"> increasing our knowledge of </w:t>
                            </w:r>
                            <w:r w:rsidR="00F81BDD">
                              <w:rPr>
                                <w:bCs/>
                              </w:rPr>
                              <w:t>text structure</w:t>
                            </w:r>
                            <w:r w:rsidR="00DD0188">
                              <w:rPr>
                                <w:bCs/>
                              </w:rPr>
                              <w:t xml:space="preserve"> (</w:t>
                            </w:r>
                            <w:r w:rsidR="00CA370B">
                              <w:rPr>
                                <w:bCs/>
                              </w:rPr>
                              <w:t>cycle</w:t>
                            </w:r>
                            <w:r w:rsidR="00DD0188">
                              <w:rPr>
                                <w:bCs/>
                              </w:rPr>
                              <w:t>)</w:t>
                            </w:r>
                            <w:r w:rsidR="00163F23">
                              <w:rPr>
                                <w:bCs/>
                              </w:rPr>
                              <w:t>.</w:t>
                            </w:r>
                            <w:r w:rsidR="00DD0188">
                              <w:rPr>
                                <w:bCs/>
                              </w:rPr>
                              <w:t xml:space="preserve"> </w:t>
                            </w:r>
                            <w:r w:rsidR="00163F23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615C30" w:rsidRPr="00CA7BF8" w:rsidRDefault="00DC52D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Fri</w:t>
                            </w:r>
                            <w:r w:rsidR="00C7398F">
                              <w:rPr>
                                <w:b/>
                                <w:bCs/>
                                <w:u w:val="single"/>
                              </w:rPr>
                              <w:t>d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5F39D6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C7398F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7</w:t>
                            </w:r>
                          </w:p>
                          <w:p w:rsidR="003C1F5F" w:rsidRPr="00CA7BF8" w:rsidRDefault="003C1F5F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>Comprehension Test on “</w:t>
                            </w:r>
                            <w:r w:rsidR="008E73B6">
                              <w:rPr>
                                <w:bCs/>
                              </w:rPr>
                              <w:t xml:space="preserve">From </w:t>
                            </w:r>
                            <w:r w:rsidR="00C7398F">
                              <w:rPr>
                                <w:bCs/>
                              </w:rPr>
                              <w:t>Caterpillar</w:t>
                            </w:r>
                            <w:r w:rsidR="008E73B6">
                              <w:rPr>
                                <w:bCs/>
                              </w:rPr>
                              <w:t xml:space="preserve"> to </w:t>
                            </w:r>
                            <w:r w:rsidR="00C7398F">
                              <w:rPr>
                                <w:bCs/>
                              </w:rPr>
                              <w:t>Butterfly</w:t>
                            </w:r>
                            <w:r w:rsidR="009B5CB9" w:rsidRPr="00CA7BF8">
                              <w:rPr>
                                <w:bCs/>
                              </w:rPr>
                              <w:t>”</w:t>
                            </w:r>
                          </w:p>
                          <w:p w:rsidR="00615C30" w:rsidRPr="00CA7BF8" w:rsidRDefault="00DC52D5" w:rsidP="002176E9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Thurs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BB7FCB" w:rsidRPr="00CA7BF8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615C30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F81BDD">
                              <w:rPr>
                                <w:b/>
                                <w:bCs/>
                                <w:u w:val="single"/>
                              </w:rPr>
                              <w:t>October</w:t>
                            </w:r>
                            <w:r w:rsidR="00CA7BF8" w:rsidRPr="00CA7BF8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C7398F">
                              <w:rPr>
                                <w:b/>
                                <w:bCs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6</w:t>
                            </w:r>
                          </w:p>
                          <w:p w:rsidR="00DF1E76" w:rsidRPr="00CA7BF8" w:rsidRDefault="003B4DBF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CA7BF8">
                              <w:rPr>
                                <w:bCs/>
                              </w:rPr>
                              <w:t xml:space="preserve">Spelling/Vocabulary </w:t>
                            </w:r>
                            <w:r w:rsidR="00615C30" w:rsidRPr="00CA7BF8">
                              <w:rPr>
                                <w:bCs/>
                              </w:rPr>
                              <w:t>Test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with </w:t>
                            </w:r>
                            <w:r w:rsidR="00BB7FCB" w:rsidRPr="00DD0188">
                              <w:rPr>
                                <w:b/>
                                <w:bCs/>
                              </w:rPr>
                              <w:t xml:space="preserve">Lesson </w:t>
                            </w:r>
                            <w:r w:rsidR="00C7398F"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BB7FCB" w:rsidRPr="00CA7BF8">
                              <w:rPr>
                                <w:bCs/>
                              </w:rPr>
                              <w:t xml:space="preserve"> words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CA7BF8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C1F5F" w:rsidRPr="00CA7BF8" w:rsidRDefault="003B4DBF" w:rsidP="003C1F5F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>W</w:t>
                      </w:r>
                      <w:r w:rsidR="00CA7BF8" w:rsidRPr="00CA7BF8">
                        <w:rPr>
                          <w:bCs/>
                        </w:rPr>
                        <w:t xml:space="preserve">e will </w:t>
                      </w:r>
                      <w:r w:rsidR="00CA370B">
                        <w:rPr>
                          <w:bCs/>
                        </w:rPr>
                        <w:t>begin</w:t>
                      </w:r>
                      <w:r w:rsidR="00163F23">
                        <w:rPr>
                          <w:bCs/>
                        </w:rPr>
                        <w:t xml:space="preserve"> read</w:t>
                      </w:r>
                      <w:r w:rsidR="00803157">
                        <w:rPr>
                          <w:bCs/>
                        </w:rPr>
                        <w:t>ing</w:t>
                      </w:r>
                      <w:r w:rsidR="00CA7BF8" w:rsidRPr="00CA7BF8">
                        <w:rPr>
                          <w:bCs/>
                        </w:rPr>
                        <w:t xml:space="preserve"> </w:t>
                      </w:r>
                      <w:r w:rsidRPr="00CA7BF8">
                        <w:rPr>
                          <w:bCs/>
                        </w:rPr>
                        <w:t>“</w:t>
                      </w:r>
                      <w:r w:rsidR="00DD0188">
                        <w:rPr>
                          <w:bCs/>
                        </w:rPr>
                        <w:t xml:space="preserve">From </w:t>
                      </w:r>
                      <w:r w:rsidR="00CA370B">
                        <w:rPr>
                          <w:bCs/>
                        </w:rPr>
                        <w:t>Caterpillar</w:t>
                      </w:r>
                      <w:r w:rsidR="00DD0188">
                        <w:rPr>
                          <w:bCs/>
                        </w:rPr>
                        <w:t xml:space="preserve"> to </w:t>
                      </w:r>
                      <w:r w:rsidR="00CA370B">
                        <w:rPr>
                          <w:bCs/>
                        </w:rPr>
                        <w:t>Butterfly</w:t>
                      </w:r>
                      <w:r w:rsidRPr="00CA7BF8">
                        <w:rPr>
                          <w:bCs/>
                        </w:rPr>
                        <w:t>”</w:t>
                      </w:r>
                      <w:r w:rsidR="00DD0188">
                        <w:rPr>
                          <w:bCs/>
                        </w:rPr>
                        <w:t xml:space="preserve"> </w:t>
                      </w:r>
                      <w:r w:rsidR="00DD0188" w:rsidRPr="00DD0188">
                        <w:rPr>
                          <w:b/>
                          <w:bCs/>
                        </w:rPr>
                        <w:t>(L.</w:t>
                      </w:r>
                      <w:r w:rsidR="00CA370B">
                        <w:rPr>
                          <w:b/>
                          <w:bCs/>
                        </w:rPr>
                        <w:t>7</w:t>
                      </w:r>
                      <w:r w:rsidR="00DD0188" w:rsidRPr="00DD0188">
                        <w:rPr>
                          <w:b/>
                          <w:bCs/>
                        </w:rPr>
                        <w:t>)</w:t>
                      </w:r>
                      <w:r w:rsidRPr="00CA7BF8">
                        <w:rPr>
                          <w:bCs/>
                        </w:rPr>
                        <w:t xml:space="preserve"> by </w:t>
                      </w:r>
                      <w:r w:rsidR="00CA370B">
                        <w:rPr>
                          <w:bCs/>
                        </w:rPr>
                        <w:t>Dr. Gerald Legg</w:t>
                      </w:r>
                      <w:r w:rsidR="008E73B6">
                        <w:rPr>
                          <w:bCs/>
                        </w:rPr>
                        <w:t>.</w:t>
                      </w:r>
                      <w:r w:rsidR="00194E86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We will</w:t>
                      </w:r>
                      <w:r w:rsidR="00264570" w:rsidRPr="00CA7BF8">
                        <w:rPr>
                          <w:bCs/>
                        </w:rPr>
                        <w:t xml:space="preserve"> </w:t>
                      </w:r>
                      <w:r w:rsidR="00EE2FED" w:rsidRPr="00CA7BF8">
                        <w:rPr>
                          <w:bCs/>
                        </w:rPr>
                        <w:t>concentrate on comprehension, fluency</w:t>
                      </w:r>
                      <w:r w:rsidR="00CA7BF8" w:rsidRPr="00CA7BF8">
                        <w:rPr>
                          <w:bCs/>
                        </w:rPr>
                        <w:t>,</w:t>
                      </w:r>
                      <w:r w:rsidR="00EE2FED" w:rsidRPr="00CA7BF8">
                        <w:rPr>
                          <w:bCs/>
                        </w:rPr>
                        <w:t xml:space="preserve"> </w:t>
                      </w:r>
                      <w:r w:rsidR="00F81BDD">
                        <w:rPr>
                          <w:bCs/>
                        </w:rPr>
                        <w:t xml:space="preserve">vocabulary, </w:t>
                      </w:r>
                      <w:r w:rsidR="00DD0188">
                        <w:rPr>
                          <w:bCs/>
                        </w:rPr>
                        <w:t>&amp;</w:t>
                      </w:r>
                      <w:r w:rsidR="00EE2FED" w:rsidRPr="00CA7BF8">
                        <w:rPr>
                          <w:bCs/>
                        </w:rPr>
                        <w:t xml:space="preserve"> increasing our knowledge of </w:t>
                      </w:r>
                      <w:r w:rsidR="00F81BDD">
                        <w:rPr>
                          <w:bCs/>
                        </w:rPr>
                        <w:t>text structure</w:t>
                      </w:r>
                      <w:r w:rsidR="00DD0188">
                        <w:rPr>
                          <w:bCs/>
                        </w:rPr>
                        <w:t xml:space="preserve"> (</w:t>
                      </w:r>
                      <w:r w:rsidR="00CA370B">
                        <w:rPr>
                          <w:bCs/>
                        </w:rPr>
                        <w:t>cycle</w:t>
                      </w:r>
                      <w:r w:rsidR="00DD0188">
                        <w:rPr>
                          <w:bCs/>
                        </w:rPr>
                        <w:t>)</w:t>
                      </w:r>
                      <w:r w:rsidR="00163F23">
                        <w:rPr>
                          <w:bCs/>
                        </w:rPr>
                        <w:t>.</w:t>
                      </w:r>
                      <w:r w:rsidR="00DD0188">
                        <w:rPr>
                          <w:bCs/>
                        </w:rPr>
                        <w:t xml:space="preserve"> </w:t>
                      </w:r>
                      <w:r w:rsidR="00163F23">
                        <w:rPr>
                          <w:bCs/>
                        </w:rPr>
                        <w:t xml:space="preserve"> </w:t>
                      </w:r>
                    </w:p>
                    <w:p w:rsidR="00615C30" w:rsidRPr="00CA7BF8" w:rsidRDefault="00DC52D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Fri</w:t>
                      </w:r>
                      <w:r w:rsidR="00C7398F">
                        <w:rPr>
                          <w:b/>
                          <w:bCs/>
                          <w:u w:val="single"/>
                        </w:rPr>
                        <w:t>d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ay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, 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5F39D6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C7398F">
                        <w:rPr>
                          <w:b/>
                          <w:bCs/>
                          <w:u w:val="single"/>
                        </w:rPr>
                        <w:t>2</w:t>
                      </w:r>
                      <w:r>
                        <w:rPr>
                          <w:b/>
                          <w:bCs/>
                          <w:u w:val="single"/>
                        </w:rPr>
                        <w:t>7</w:t>
                      </w:r>
                    </w:p>
                    <w:p w:rsidR="003C1F5F" w:rsidRPr="00CA7BF8" w:rsidRDefault="003C1F5F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>Comprehension Test on “</w:t>
                      </w:r>
                      <w:r w:rsidR="008E73B6">
                        <w:rPr>
                          <w:bCs/>
                        </w:rPr>
                        <w:t xml:space="preserve">From </w:t>
                      </w:r>
                      <w:r w:rsidR="00C7398F">
                        <w:rPr>
                          <w:bCs/>
                        </w:rPr>
                        <w:t>Caterpillar</w:t>
                      </w:r>
                      <w:r w:rsidR="008E73B6">
                        <w:rPr>
                          <w:bCs/>
                        </w:rPr>
                        <w:t xml:space="preserve"> to </w:t>
                      </w:r>
                      <w:r w:rsidR="00C7398F">
                        <w:rPr>
                          <w:bCs/>
                        </w:rPr>
                        <w:t>Butterfly</w:t>
                      </w:r>
                      <w:r w:rsidR="009B5CB9" w:rsidRPr="00CA7BF8">
                        <w:rPr>
                          <w:bCs/>
                        </w:rPr>
                        <w:t>”</w:t>
                      </w:r>
                    </w:p>
                    <w:p w:rsidR="00615C30" w:rsidRPr="00CA7BF8" w:rsidRDefault="00DC52D5" w:rsidP="002176E9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Thurs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BB7FCB" w:rsidRPr="00CA7BF8"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615C30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F81BDD">
                        <w:rPr>
                          <w:b/>
                          <w:bCs/>
                          <w:u w:val="single"/>
                        </w:rPr>
                        <w:t>October</w:t>
                      </w:r>
                      <w:r w:rsidR="00CA7BF8" w:rsidRPr="00CA7BF8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C7398F">
                        <w:rPr>
                          <w:b/>
                          <w:bCs/>
                          <w:u w:val="single"/>
                        </w:rPr>
                        <w:t>2</w:t>
                      </w:r>
                      <w:r>
                        <w:rPr>
                          <w:b/>
                          <w:bCs/>
                          <w:u w:val="single"/>
                        </w:rPr>
                        <w:t>6</w:t>
                      </w:r>
                    </w:p>
                    <w:p w:rsidR="00DF1E76" w:rsidRPr="00CA7BF8" w:rsidRDefault="003B4DBF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CA7BF8">
                        <w:rPr>
                          <w:bCs/>
                        </w:rPr>
                        <w:t xml:space="preserve">Spelling/Vocabulary </w:t>
                      </w:r>
                      <w:r w:rsidR="00615C30" w:rsidRPr="00CA7BF8">
                        <w:rPr>
                          <w:bCs/>
                        </w:rPr>
                        <w:t>Test</w:t>
                      </w:r>
                      <w:r w:rsidR="00BB7FCB" w:rsidRPr="00CA7BF8">
                        <w:rPr>
                          <w:bCs/>
                        </w:rPr>
                        <w:t xml:space="preserve"> with </w:t>
                      </w:r>
                      <w:r w:rsidR="00BB7FCB" w:rsidRPr="00DD0188">
                        <w:rPr>
                          <w:b/>
                          <w:bCs/>
                        </w:rPr>
                        <w:t xml:space="preserve">Lesson </w:t>
                      </w:r>
                      <w:r w:rsidR="00C7398F">
                        <w:rPr>
                          <w:b/>
                          <w:bCs/>
                        </w:rPr>
                        <w:t>7</w:t>
                      </w:r>
                      <w:r w:rsidR="00BB7FCB" w:rsidRPr="00CA7BF8">
                        <w:rPr>
                          <w:bCs/>
                        </w:rPr>
                        <w:t xml:space="preserve"> words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Group 2 Spelling Words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(L.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7</w:t>
                            </w:r>
                            <w:r w:rsidR="00BB7FCB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BB7FC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 w:rsidR="005A12F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From 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Caterpillar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to 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Butterfly</w:t>
                            </w:r>
                            <w:r w:rsidR="00BB7FCB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DF6645" w:rsidRDefault="00C7398F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crack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lay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mailman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F6645" w:rsidRDefault="00C7398F" w:rsidP="00564FDB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spam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hail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F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hailstorm</w:t>
                            </w:r>
                          </w:p>
                          <w:p w:rsidR="00DF6645" w:rsidRDefault="00C7398F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land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drain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grateful</w:t>
                            </w:r>
                          </w:p>
                          <w:p w:rsidR="00DF6645" w:rsidRDefault="00C7398F" w:rsidP="009B5CB9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mate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5CB9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FD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snail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C24C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4E8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A7CCE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811A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relay</w:t>
                            </w:r>
                          </w:p>
                          <w:p w:rsidR="00DF6645" w:rsidRPr="00DF6645" w:rsidRDefault="00DD0188" w:rsidP="00DF6645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pa</w:t>
                            </w:r>
                            <w:r w:rsidR="00C7398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y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A12F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</w:r>
                            <w:r w:rsidR="00DF66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71EB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7398F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grace</w:t>
                            </w:r>
                            <w:r w:rsidR="009100E1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0234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B2502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683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Group 2 Spelling Words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(L.</w:t>
                      </w:r>
                      <w:r w:rsidR="00C7398F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7</w:t>
                      </w:r>
                      <w:r w:rsidR="00BB7FCB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BB7FC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 w:rsidR="005A12F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From </w:t>
                      </w:r>
                      <w:r w:rsidR="00C7398F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Caterpillar</w:t>
                      </w:r>
                      <w:r w:rsidR="00DD018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to </w:t>
                      </w:r>
                      <w:r w:rsidR="00C7398F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Butterfly</w:t>
                      </w:r>
                      <w:r w:rsidR="00BB7FCB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DF6645" w:rsidRDefault="00C7398F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crack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lay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mailman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F6645" w:rsidRDefault="00C7398F" w:rsidP="00564FDB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spam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hail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4E2AF8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hailstorm</w:t>
                      </w:r>
                    </w:p>
                    <w:p w:rsidR="00DF6645" w:rsidRDefault="00C7398F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land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drain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grateful</w:t>
                      </w:r>
                    </w:p>
                    <w:p w:rsidR="00DF6645" w:rsidRDefault="00C7398F" w:rsidP="009B5CB9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mate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9B5CB9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564FDB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snail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3C24C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194E86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CA7CCE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9811A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relay</w:t>
                      </w:r>
                    </w:p>
                    <w:p w:rsidR="00DF6645" w:rsidRPr="00DF6645" w:rsidRDefault="00DD0188" w:rsidP="00DF6645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pa</w:t>
                      </w:r>
                      <w:r w:rsidR="00C7398F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y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5A12F5"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</w:r>
                      <w:r w:rsidR="00DF66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A71EB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 w:rsidR="00C7398F">
                        <w:rPr>
                          <w:rFonts w:ascii="Times New Roman" w:hAnsi="Times New Roman"/>
                          <w:sz w:val="32"/>
                          <w:szCs w:val="32"/>
                        </w:rPr>
                        <w:t>grace</w:t>
                      </w:r>
                      <w:r w:rsidR="009100E1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  <w:r w:rsidR="00D0234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AB2502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 w:rsidR="008B683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2D5" w:rsidRPr="00034EA9" w:rsidRDefault="00DC52D5" w:rsidP="00DC52D5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DC52D5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 now focus our attention on using mental math as a strategy to solve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      </w:r>
                          </w:p>
                          <w:p w:rsidR="00DC52D5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C52D5" w:rsidRPr="00A03152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FA83F87" wp14:editId="3499EA3F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DC52D5" w:rsidRPr="00034EA9" w:rsidRDefault="00DC52D5" w:rsidP="00DC52D5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DC52D5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 will now focus our attention on using mental math as a strategy to solve addition problems. We will work on fluently adding within 100 using mental strategies such as place value, properties of operations, and/or the relationship between addition and subtraction. Students will be adding tens and ones, adding on a hundreds chart, and adding multiples of 10.</w:t>
                      </w:r>
                    </w:p>
                    <w:p w:rsidR="00DC52D5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C52D5" w:rsidRPr="00A03152" w:rsidRDefault="00DC52D5" w:rsidP="00DC52D5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3FA83F87" wp14:editId="3499EA3F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344013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344013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344013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344013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C93C2D" w:rsidRDefault="004E2AF8" w:rsidP="00C93C2D">
                            <w:pPr>
                              <w:ind w:left="0"/>
                              <w:jc w:val="center"/>
                              <w:rPr>
                                <w:rFonts w:ascii="sf Natalie" w:eastAsia="Times" w:hAnsi="sf Natalie" w:cs="DaunPenh"/>
                                <w:b/>
                                <w:sz w:val="23"/>
                                <w:szCs w:val="23"/>
                              </w:rPr>
                            </w:pPr>
                            <w:r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Vocabulary Words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(L.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7</w:t>
                            </w:r>
                            <w:r w:rsidR="00BB7FCB" w:rsidRPr="00C93C2D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) “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From 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Caterpillar</w:t>
                            </w:r>
                            <w:r w:rsidR="00DD0188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to 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Butterfly”</w:t>
                            </w:r>
                          </w:p>
                          <w:p w:rsidR="004E2AF8" w:rsidRPr="005A12F5" w:rsidRDefault="00C93C2D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80046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i</w:t>
                            </w:r>
                            <w:r w:rsidR="00C7398F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nsect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C7398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 type of animal that has a hard outer skin and three body parts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(head, abdomen, and thorax). A butterfly is an insect.</w:t>
                            </w:r>
                            <w:r w:rsidR="00E156D9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537E99" w:rsidRPr="005A12F5" w:rsidRDefault="004F4BFC" w:rsidP="00C93C2D">
                            <w:pPr>
                              <w:ind w:left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develop</w:t>
                            </w:r>
                            <w:r w:rsidR="004E2AF8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564FDB" w:rsidRPr="005A12F5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to grow and change</w:t>
                            </w:r>
                            <w:r w:rsidR="00A2514A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5A12F5" w:rsidRPr="005A12F5" w:rsidRDefault="00780046" w:rsidP="00C93C2D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F4BF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butterfly</w:t>
                            </w:r>
                            <w:r w:rsidR="00194E86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="00194E86"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a type of insect that develops from a caterpillar, becomes a pupa, and flies only in the day time.</w:t>
                            </w:r>
                          </w:p>
                          <w:p w:rsidR="005E660A" w:rsidRDefault="00537E99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F4BF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pupa</w:t>
                            </w:r>
                            <w:r w:rsidR="00654141" w:rsidRPr="005E660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5A12F5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occurs as the larva changes completely inside a cocoon</w:t>
                            </w:r>
                            <w:r w:rsidR="003C7D3F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E16D39" w:rsidRDefault="004F4BFC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fact </w:t>
                            </w:r>
                            <w:r w:rsidRPr="004F4BF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 w:rsidRP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a fact is something that is always true. </w:t>
                            </w:r>
                          </w:p>
                          <w:p w:rsidR="004F4BFC" w:rsidRPr="005A12F5" w:rsidRDefault="00E16D39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16D39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opinion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16D39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a</w:t>
                            </w:r>
                            <w:r w:rsidR="004F4BF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>n opinion is what someone thinks that may not be true for everyone.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02672" w:rsidRPr="00C93C2D" w:rsidRDefault="004E2AF8" w:rsidP="00C93C2D">
                      <w:pPr>
                        <w:ind w:left="0"/>
                        <w:jc w:val="center"/>
                        <w:rPr>
                          <w:rFonts w:ascii="sf Natalie" w:eastAsia="Times" w:hAnsi="sf Natalie" w:cs="DaunPenh"/>
                          <w:b/>
                          <w:sz w:val="23"/>
                          <w:szCs w:val="23"/>
                        </w:rPr>
                      </w:pPr>
                      <w:r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Vocabulary Words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(L.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7</w:t>
                      </w:r>
                      <w:r w:rsidR="00BB7FCB" w:rsidRPr="00C93C2D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) “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From 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Caterpillar</w:t>
                      </w:r>
                      <w:r w:rsidR="00DD0188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 to 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Butterfly”</w:t>
                      </w:r>
                    </w:p>
                    <w:p w:rsidR="004E2AF8" w:rsidRPr="005A12F5" w:rsidRDefault="00C93C2D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="00780046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i</w:t>
                      </w:r>
                      <w:r w:rsidR="00C7398F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nsect</w:t>
                      </w:r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- </w:t>
                      </w:r>
                      <w:r w:rsidR="00C7398F">
                        <w:rPr>
                          <w:rFonts w:ascii="Arial" w:hAnsi="Arial" w:cs="Arial"/>
                          <w:sz w:val="23"/>
                          <w:szCs w:val="23"/>
                        </w:rPr>
                        <w:t>a type of animal that has a hard outer skin and three body parts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(head, abdomen, and thorax). A butterfly is an insect.</w:t>
                      </w:r>
                      <w:r w:rsidR="00E156D9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537E99" w:rsidRPr="005A12F5" w:rsidRDefault="004F4BFC" w:rsidP="00C93C2D">
                      <w:pPr>
                        <w:ind w:left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develop</w:t>
                      </w:r>
                      <w:proofErr w:type="gramEnd"/>
                      <w:r w:rsidR="004E2AF8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="00564FDB" w:rsidRPr="005A12F5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>to grow and change</w:t>
                      </w:r>
                      <w:r w:rsidR="00A2514A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5A12F5" w:rsidRPr="005A12F5" w:rsidRDefault="00780046" w:rsidP="00C93C2D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4F4BFC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butterfly</w:t>
                      </w:r>
                      <w:r w:rsidR="00194E86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="00194E86"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>a type of insect that develops from a caterpillar, becomes a pupa, and flies only in the day time.</w:t>
                      </w:r>
                    </w:p>
                    <w:p w:rsidR="005E660A" w:rsidRDefault="00537E99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 </w:t>
                      </w:r>
                      <w:r w:rsidR="004F4BFC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pupa</w:t>
                      </w:r>
                      <w:r w:rsidR="00654141" w:rsidRPr="005E660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5A12F5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>occurs as the larva changes completely inside a cocoon</w:t>
                      </w:r>
                      <w:r w:rsidR="003C7D3F">
                        <w:rPr>
                          <w:rFonts w:ascii="Arial" w:hAnsi="Arial" w:cs="Arial"/>
                          <w:sz w:val="23"/>
                          <w:szCs w:val="23"/>
                        </w:rPr>
                        <w:t>.</w:t>
                      </w:r>
                    </w:p>
                    <w:p w:rsidR="00E16D39" w:rsidRDefault="004F4BFC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 xml:space="preserve">fact </w:t>
                      </w:r>
                      <w:r w:rsidRPr="004F4BFC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 w:rsidRP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a fact is something that is always true. </w:t>
                      </w:r>
                    </w:p>
                    <w:p w:rsidR="004F4BFC" w:rsidRPr="005A12F5" w:rsidRDefault="00E16D39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16D39">
                        <w:rPr>
                          <w:rFonts w:ascii="Arial" w:hAnsi="Arial" w:cs="Arial"/>
                          <w:b/>
                          <w:sz w:val="23"/>
                          <w:szCs w:val="23"/>
                          <w:u w:val="single"/>
                        </w:rPr>
                        <w:t>opinion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E16D39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a</w:t>
                      </w:r>
                      <w:r w:rsidR="004F4BFC">
                        <w:rPr>
                          <w:rFonts w:ascii="Arial" w:hAnsi="Arial" w:cs="Arial"/>
                          <w:sz w:val="23"/>
                          <w:szCs w:val="23"/>
                        </w:rPr>
                        <w:t>n opinion is what someone thinks that may not be true for everyone.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C7398F" w:rsidRDefault="008B683D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Group 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1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 Spelling Words (L.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7</w:t>
                            </w:r>
                            <w:r w:rsidR="00DD0188" w:rsidRPr="005A12F5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  <w:u w:val="single"/>
                              </w:rPr>
                              <w:t>)</w:t>
                            </w:r>
                            <w:r w:rsidR="00DD0188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C7398F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“</w:t>
                            </w:r>
                            <w:r w:rsidR="00C7398F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From Caterpillar to Butterfly</w:t>
                            </w:r>
                            <w:r w:rsidR="00C7398F" w:rsidRPr="00BB7FC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”</w:t>
                            </w:r>
                          </w:p>
                          <w:p w:rsidR="00C7398F" w:rsidRDefault="00C7398F" w:rsidP="00C7398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crack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lay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</w:p>
                          <w:p w:rsidR="00C7398F" w:rsidRDefault="00C7398F" w:rsidP="00C7398F">
                            <w:pPr>
                              <w:tabs>
                                <w:tab w:val="left" w:pos="1350"/>
                              </w:tabs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spam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hail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C7398F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land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drain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</w:p>
                          <w:p w:rsidR="00C7398F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mate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snail             </w:t>
                            </w:r>
                          </w:p>
                          <w:p w:rsidR="00C7398F" w:rsidRPr="00DF6645" w:rsidRDefault="00C7398F" w:rsidP="00C7398F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pay 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ab/>
                              <w:t xml:space="preserve">      grace      </w:t>
                            </w:r>
                          </w:p>
                          <w:p w:rsidR="00DD0188" w:rsidRPr="00DF6645" w:rsidRDefault="00DD0188" w:rsidP="00C7398F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C7398F" w:rsidRDefault="008B683D" w:rsidP="00C7398F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Group </w:t>
                      </w:r>
                      <w:r w:rsidR="00DD0188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1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 xml:space="preserve"> Spelling Words (L.</w:t>
                      </w:r>
                      <w:r w:rsidR="00C7398F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7</w:t>
                      </w:r>
                      <w:r w:rsidR="00DD0188" w:rsidRPr="005A12F5">
                        <w:rPr>
                          <w:rFonts w:ascii="Times New Roman" w:hAnsi="Times New Roman"/>
                          <w:b/>
                          <w:sz w:val="30"/>
                          <w:szCs w:val="30"/>
                          <w:u w:val="single"/>
                        </w:rPr>
                        <w:t>)</w:t>
                      </w:r>
                      <w:r w:rsidR="00DD0188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C7398F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“</w:t>
                      </w:r>
                      <w:r w:rsidR="00C7398F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From Caterpillar to Butterfly</w:t>
                      </w:r>
                      <w:r w:rsidR="00C7398F" w:rsidRPr="00BB7FCB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”</w:t>
                      </w:r>
                    </w:p>
                    <w:p w:rsidR="00C7398F" w:rsidRDefault="00C7398F" w:rsidP="00C7398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crack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lay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  </w:t>
                      </w:r>
                    </w:p>
                    <w:p w:rsidR="00C7398F" w:rsidRDefault="00C7398F" w:rsidP="00C7398F">
                      <w:pPr>
                        <w:tabs>
                          <w:tab w:val="left" w:pos="1350"/>
                        </w:tabs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spam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hail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C7398F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land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drain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  </w:t>
                      </w:r>
                    </w:p>
                    <w:p w:rsidR="00C7398F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mate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snail             </w:t>
                      </w:r>
                    </w:p>
                    <w:p w:rsidR="00C7398F" w:rsidRPr="00DF6645" w:rsidRDefault="00C7398F" w:rsidP="00C7398F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pay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ab/>
                        <w:t xml:space="preserve">      grace      </w:t>
                      </w:r>
                    </w:p>
                    <w:p w:rsidR="00DD0188" w:rsidRPr="00DF6645" w:rsidRDefault="00DD0188" w:rsidP="00C7398F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013" w:rsidRDefault="00344013">
      <w:r>
        <w:separator/>
      </w:r>
    </w:p>
  </w:endnote>
  <w:endnote w:type="continuationSeparator" w:id="0">
    <w:p w:rsidR="00344013" w:rsidRDefault="00344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013" w:rsidRDefault="00344013">
      <w:r>
        <w:separator/>
      </w:r>
    </w:p>
  </w:footnote>
  <w:footnote w:type="continuationSeparator" w:id="0">
    <w:p w:rsidR="00344013" w:rsidRDefault="00344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4013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54"/>
    <w:rsid w:val="00DB64D2"/>
    <w:rsid w:val="00DB724C"/>
    <w:rsid w:val="00DC17E1"/>
    <w:rsid w:val="00DC1A6D"/>
    <w:rsid w:val="00DC2208"/>
    <w:rsid w:val="00DC2B20"/>
    <w:rsid w:val="00DC3828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C2FB7-0490-465B-91A9-60C303CC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2016-10-14T11:41:00Z</cp:lastPrinted>
  <dcterms:created xsi:type="dcterms:W3CDTF">2017-10-18T20:15:00Z</dcterms:created>
  <dcterms:modified xsi:type="dcterms:W3CDTF">2017-10-18T20:15:00Z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