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Default="00F024E2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 Facts</w:t>
                            </w:r>
                          </w:p>
                          <w:p w:rsidR="00F024E2" w:rsidRPr="00C86BC5" w:rsidRDefault="00800F36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Octob</w:t>
                            </w:r>
                            <w:r w:rsidR="00F024E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er</w:t>
                            </w:r>
                            <w:r w:rsidR="00F024E2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Pr="00800F3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024E2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F024E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6</w:t>
                            </w:r>
                            <w:r w:rsidRPr="00800F3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F024E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F024E2" w:rsidRDefault="00F024E2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 Facts</w:t>
                      </w:r>
                    </w:p>
                    <w:p w:rsidR="00F024E2" w:rsidRPr="00C86BC5" w:rsidRDefault="00800F36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Octob</w:t>
                      </w:r>
                      <w:r w:rsidR="00F024E2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er</w:t>
                      </w:r>
                      <w:r w:rsidR="00F024E2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</w:t>
                      </w:r>
                      <w:r w:rsidRPr="00800F36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F024E2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F024E2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6</w:t>
                      </w:r>
                      <w:r w:rsidRPr="00800F36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F024E2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024E2" w:rsidRPr="00E52CE9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young authors will learn to plan, draft, 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revise, edit and publish their Narrative pieces.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F024E2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24E2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F024E2" w:rsidRPr="006E40AB" w:rsidRDefault="00F024E2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F024E2" w:rsidRPr="00E52CE9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young authors will learn to plan, draft, 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revise, edit and publish their Narrative pieces.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F024E2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24E2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F024E2" w:rsidRPr="006E40AB" w:rsidRDefault="00F024E2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24E2" w:rsidRDefault="00F024E2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F024E2" w:rsidRDefault="00F024E2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E2" w:rsidRDefault="00F024E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F024E2" w:rsidRDefault="00F024E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Pr="00E92695" w:rsidRDefault="00F024E2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F024E2" w:rsidRPr="00E92695" w:rsidRDefault="00F024E2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4E2" w:rsidRPr="008D06CF" w:rsidRDefault="00F024E2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F024E2" w:rsidRPr="008D06CF" w:rsidRDefault="00F024E2" w:rsidP="006F3AA2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Living in Georgia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F024E2" w:rsidRPr="008D06CF" w:rsidRDefault="00F024E2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F024E2" w:rsidRPr="008D06CF" w:rsidRDefault="00F024E2" w:rsidP="006F3AA2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Living in Georgia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24E2" w:rsidRPr="008D06CF" w:rsidRDefault="00F024E2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F024E2" w:rsidRPr="00373D2C" w:rsidRDefault="00F024E2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States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textbox>
                  <w:txbxContent>
                    <w:p w:rsidR="00F024E2" w:rsidRPr="008D06CF" w:rsidRDefault="00F024E2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F024E2" w:rsidRPr="00373D2C" w:rsidRDefault="00F024E2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States of Matter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024E2" w:rsidRPr="0081623E" w:rsidRDefault="00F024E2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81623E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F024E2" w:rsidRPr="00800F36" w:rsidRDefault="00F024E2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F024E2" w:rsidRPr="00800F36" w:rsidRDefault="00F024E2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F024E2" w:rsidRPr="00800F36" w:rsidRDefault="00F024E2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as  7:10.</w:t>
                            </w:r>
                          </w:p>
                          <w:p w:rsidR="00F024E2" w:rsidRPr="00800F36" w:rsidRDefault="00F024E2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*If your child has a change in transportation, please </w:t>
                            </w:r>
                          </w:p>
                          <w:p w:rsidR="00F024E2" w:rsidRPr="00800F36" w:rsidRDefault="00F024E2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F024E2" w:rsidRPr="00800F36" w:rsidRDefault="00F024E2" w:rsidP="003E76D0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*This year, our school is collecting Pop Tarts for the “Paw Packs” Weekend Snack Program. All donations are greatly appreciated!  </w:t>
                            </w:r>
                          </w:p>
                          <w:p w:rsidR="00800F36" w:rsidRPr="00800F36" w:rsidRDefault="00800F36" w:rsidP="003E76D0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Please send in donations for our Fall Festival Basket – “Outdoors Basket.” Items may include bucket, fishing rod, tackle box, etc.   </w:t>
                            </w:r>
                          </w:p>
                          <w:p w:rsidR="00800F36" w:rsidRPr="00800F36" w:rsidRDefault="00800F36" w:rsidP="003E76D0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October 4 – Butter Braid Delivery</w:t>
                            </w:r>
                          </w:p>
                          <w:p w:rsidR="00D21C77" w:rsidRPr="00800F36" w:rsidRDefault="00F024E2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* </w:t>
                            </w:r>
                            <w:r w:rsidR="00D21C77" w:rsidRPr="00800F36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October 7 – Marble Festival Road Race (Register by 9/28)</w:t>
                            </w:r>
                          </w:p>
                          <w:p w:rsidR="00F024E2" w:rsidRPr="0081623E" w:rsidRDefault="00F024E2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F024E2" w:rsidRPr="00170791" w:rsidRDefault="00F024E2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F024E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F024E2" w:rsidRDefault="00F024E2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F024E2" w:rsidRPr="008F4A64" w:rsidRDefault="00F024E2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F024E2" w:rsidRPr="008F4A64" w:rsidRDefault="00F024E2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024E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F024E2" w:rsidRPr="00A70107" w:rsidRDefault="00F024E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024E2" w:rsidRPr="00B273BC" w:rsidRDefault="00F024E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F024E2" w:rsidRPr="0081623E" w:rsidRDefault="00F024E2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81623E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F024E2" w:rsidRPr="00800F36" w:rsidRDefault="00F024E2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F024E2" w:rsidRPr="00800F36" w:rsidRDefault="00F024E2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F024E2" w:rsidRPr="00800F36" w:rsidRDefault="00F024E2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as  7:10.</w:t>
                      </w:r>
                    </w:p>
                    <w:p w:rsidR="00F024E2" w:rsidRPr="00800F36" w:rsidRDefault="00F024E2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*If your child has a change in transportation, please </w:t>
                      </w:r>
                    </w:p>
                    <w:p w:rsidR="00F024E2" w:rsidRPr="00800F36" w:rsidRDefault="00F024E2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F024E2" w:rsidRPr="00800F36" w:rsidRDefault="00F024E2" w:rsidP="003E76D0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*This year, our school is collecting Pop Tarts for the “Paw Packs” Weekend Snack Program. All donations are greatly appreciated!  </w:t>
                      </w:r>
                    </w:p>
                    <w:p w:rsidR="00800F36" w:rsidRPr="00800F36" w:rsidRDefault="00800F36" w:rsidP="003E76D0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Please send in donations for our Fall Festival Basket – “Outdoors Basket.” Items may include bucket, fishing rod, tackle box, etc.   </w:t>
                      </w:r>
                    </w:p>
                    <w:p w:rsidR="00800F36" w:rsidRPr="00800F36" w:rsidRDefault="00800F36" w:rsidP="003E76D0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 October 4 – Butter Braid Delivery</w:t>
                      </w:r>
                    </w:p>
                    <w:p w:rsidR="00D21C77" w:rsidRPr="00800F36" w:rsidRDefault="00F024E2" w:rsidP="009738D6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* </w:t>
                      </w:r>
                      <w:r w:rsidR="00D21C77" w:rsidRPr="00800F36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October 7 – Marble Festival Road Race (Register by 9/28)</w:t>
                      </w:r>
                    </w:p>
                    <w:p w:rsidR="00F024E2" w:rsidRPr="0081623E" w:rsidRDefault="00F024E2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F024E2" w:rsidRPr="00170791" w:rsidRDefault="00F024E2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F024E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F024E2" w:rsidRDefault="00F024E2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F024E2" w:rsidRPr="008F4A64" w:rsidRDefault="00F024E2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F024E2" w:rsidRPr="008F4A64" w:rsidRDefault="00F024E2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024E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F024E2" w:rsidRPr="00A70107" w:rsidRDefault="00F024E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F024E2" w:rsidRPr="00B273BC" w:rsidRDefault="00F024E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Pr="0089090A" w:rsidRDefault="00F024E2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F024E2" w:rsidRPr="00CA7BF8" w:rsidRDefault="00F024E2" w:rsidP="00BF25B0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W</w:t>
                            </w:r>
                            <w:r w:rsidRPr="00CA7BF8">
                              <w:rPr>
                                <w:bCs/>
                              </w:rPr>
                              <w:t xml:space="preserve">e will </w:t>
                            </w:r>
                            <w:r w:rsidR="00800F36">
                              <w:rPr>
                                <w:bCs/>
                              </w:rPr>
                              <w:t xml:space="preserve">continue </w:t>
                            </w:r>
                            <w:r w:rsidRPr="00CA7BF8">
                              <w:rPr>
                                <w:bCs/>
                              </w:rPr>
                              <w:t>reading “</w:t>
                            </w:r>
                            <w:r>
                              <w:rPr>
                                <w:bCs/>
                              </w:rPr>
                              <w:t>Tale of a Tadpole</w:t>
                            </w:r>
                            <w:r w:rsidRPr="00CA7BF8">
                              <w:rPr>
                                <w:bCs/>
                              </w:rPr>
                              <w:t xml:space="preserve">” </w:t>
                            </w:r>
                            <w:r w:rsidRPr="00BF25B0">
                              <w:rPr>
                                <w:b/>
                                <w:bCs/>
                              </w:rPr>
                              <w:t>(L.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BF25B0">
                              <w:rPr>
                                <w:b/>
                                <w:bCs/>
                              </w:rPr>
                              <w:t>)</w:t>
                            </w:r>
                            <w:r w:rsidRPr="00CA7BF8">
                              <w:rPr>
                                <w:bCs/>
                              </w:rPr>
                              <w:t xml:space="preserve"> by </w:t>
                            </w:r>
                            <w:r>
                              <w:rPr>
                                <w:bCs/>
                              </w:rPr>
                              <w:t>Karen Wallace</w:t>
                            </w:r>
                            <w:r w:rsidRPr="00CA7BF8">
                              <w:rPr>
                                <w:bCs/>
                              </w:rPr>
                              <w:t xml:space="preserve">. We will concentrate on comprehension, fluency, </w:t>
                            </w:r>
                            <w:r>
                              <w:rPr>
                                <w:bCs/>
                              </w:rPr>
                              <w:t xml:space="preserve">vocabulary, </w:t>
                            </w:r>
                            <w:r w:rsidRPr="00CA7BF8">
                              <w:rPr>
                                <w:bCs/>
                              </w:rPr>
                              <w:t xml:space="preserve">and increasing our knowledge of </w:t>
                            </w:r>
                            <w:r>
                              <w:rPr>
                                <w:bCs/>
                              </w:rPr>
                              <w:t>text structure.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Pr="00615C30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, October 9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>Comprehension Test on “</w:t>
                            </w:r>
                            <w:r>
                              <w:rPr>
                                <w:bCs/>
                              </w:rPr>
                              <w:t>Tale of a Tadpole</w:t>
                            </w:r>
                            <w:r w:rsidRPr="00615C30">
                              <w:rPr>
                                <w:bCs/>
                              </w:rPr>
                              <w:t>”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Friday, October</w:t>
                            </w:r>
                            <w:r w:rsidRPr="00615C30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6</w:t>
                            </w:r>
                          </w:p>
                          <w:p w:rsidR="00F024E2" w:rsidRPr="00615C30" w:rsidRDefault="00F024E2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 xml:space="preserve">Spelling/Vocabulary </w:t>
                            </w:r>
                            <w:r>
                              <w:rPr>
                                <w:bCs/>
                              </w:rPr>
                              <w:t xml:space="preserve">Test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F024E2" w:rsidRPr="0089090A" w:rsidRDefault="00F024E2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F024E2" w:rsidRPr="00CA7BF8" w:rsidRDefault="00F024E2" w:rsidP="00BF25B0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W</w:t>
                      </w:r>
                      <w:r w:rsidRPr="00CA7BF8">
                        <w:rPr>
                          <w:bCs/>
                        </w:rPr>
                        <w:t xml:space="preserve">e will </w:t>
                      </w:r>
                      <w:r w:rsidR="00800F36">
                        <w:rPr>
                          <w:bCs/>
                        </w:rPr>
                        <w:t xml:space="preserve">continue </w:t>
                      </w:r>
                      <w:r w:rsidRPr="00CA7BF8">
                        <w:rPr>
                          <w:bCs/>
                        </w:rPr>
                        <w:t>reading “</w:t>
                      </w:r>
                      <w:r>
                        <w:rPr>
                          <w:bCs/>
                        </w:rPr>
                        <w:t>Tale of a Tadpole</w:t>
                      </w:r>
                      <w:r w:rsidRPr="00CA7BF8">
                        <w:rPr>
                          <w:bCs/>
                        </w:rPr>
                        <w:t xml:space="preserve">” </w:t>
                      </w:r>
                      <w:r w:rsidRPr="00BF25B0">
                        <w:rPr>
                          <w:b/>
                          <w:bCs/>
                        </w:rPr>
                        <w:t>(L.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Pr="00BF25B0">
                        <w:rPr>
                          <w:b/>
                          <w:bCs/>
                        </w:rPr>
                        <w:t>)</w:t>
                      </w:r>
                      <w:r w:rsidRPr="00CA7BF8">
                        <w:rPr>
                          <w:bCs/>
                        </w:rPr>
                        <w:t xml:space="preserve"> by </w:t>
                      </w:r>
                      <w:r>
                        <w:rPr>
                          <w:bCs/>
                        </w:rPr>
                        <w:t>Karen Wallace</w:t>
                      </w:r>
                      <w:r w:rsidRPr="00CA7BF8">
                        <w:rPr>
                          <w:bCs/>
                        </w:rPr>
                        <w:t xml:space="preserve">. We will concentrate on comprehension, fluency, </w:t>
                      </w:r>
                      <w:r>
                        <w:rPr>
                          <w:bCs/>
                        </w:rPr>
                        <w:t xml:space="preserve">vocabulary, </w:t>
                      </w:r>
                      <w:r w:rsidRPr="00CA7BF8">
                        <w:rPr>
                          <w:bCs/>
                        </w:rPr>
                        <w:t xml:space="preserve">and increasing our knowledge of </w:t>
                      </w:r>
                      <w:r>
                        <w:rPr>
                          <w:bCs/>
                        </w:rPr>
                        <w:t>text structure.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Pr="00615C30">
                        <w:rPr>
                          <w:b/>
                          <w:bCs/>
                          <w:u w:val="single"/>
                        </w:rPr>
                        <w:t>day</w:t>
                      </w:r>
                      <w:r>
                        <w:rPr>
                          <w:b/>
                          <w:bCs/>
                          <w:u w:val="single"/>
                        </w:rPr>
                        <w:t>, October 9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>Comprehension Test on “</w:t>
                      </w:r>
                      <w:r>
                        <w:rPr>
                          <w:bCs/>
                        </w:rPr>
                        <w:t>Tale of a Tadpole</w:t>
                      </w:r>
                      <w:r w:rsidRPr="00615C30">
                        <w:rPr>
                          <w:bCs/>
                        </w:rPr>
                        <w:t>”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Friday, October</w:t>
                      </w:r>
                      <w:r w:rsidRPr="00615C30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6</w:t>
                      </w:r>
                    </w:p>
                    <w:p w:rsidR="00F024E2" w:rsidRPr="00615C30" w:rsidRDefault="00F024E2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 xml:space="preserve">Spelling/Vocabulary </w:t>
                      </w:r>
                      <w:r>
                        <w:rPr>
                          <w:bCs/>
                        </w:rPr>
                        <w:t xml:space="preserve">Test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Default="00F024E2" w:rsidP="00BF25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5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Tale of a Tadpole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horse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hurt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surface  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sport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perch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merchant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harm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fern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plural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bird             mural</w:t>
                            </w:r>
                          </w:p>
                          <w:p w:rsidR="00F024E2" w:rsidRPr="00DF6645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spurt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dirt      </w:t>
                            </w:r>
                          </w:p>
                          <w:p w:rsidR="00F024E2" w:rsidRDefault="00F024E2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F024E2" w:rsidRDefault="00F024E2" w:rsidP="00BF25B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5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Tale of a Tadpole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horse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hurt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surface  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sport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perch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merchant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harm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fern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plural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bird             mural</w:t>
                      </w:r>
                    </w:p>
                    <w:p w:rsidR="00F024E2" w:rsidRPr="00DF6645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spurt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dirt      </w:t>
                      </w:r>
                    </w:p>
                    <w:p w:rsidR="00F024E2" w:rsidRDefault="00F024E2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F024E2" w:rsidRPr="00DF1306" w:rsidRDefault="00F024E2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F024E2" w:rsidRPr="003B43ED" w:rsidRDefault="00F024E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F024E2" w:rsidRPr="003B43ED" w:rsidRDefault="00F024E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F024E2" w:rsidRPr="00DF1306" w:rsidRDefault="00F024E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F024E2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F024E2" w:rsidRPr="00141B4C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F024E2" w:rsidRPr="00141B4C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024E2" w:rsidRPr="00141B4C" w:rsidRDefault="00F024E2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matthewgibson</w:t>
                            </w: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@.pickenscountyschools.org</w:t>
                            </w:r>
                          </w:p>
                          <w:p w:rsidR="00F024E2" w:rsidRPr="00141B4C" w:rsidRDefault="00F024E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17" w:history="1">
                              <w:r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F024E2" w:rsidRPr="00141B4C" w:rsidRDefault="00F024E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024E2" w:rsidRDefault="00E86011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F024E2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agaylayoung@.pickenscountyschools.org</w:t>
                              </w:r>
                            </w:hyperlink>
                          </w:p>
                          <w:p w:rsidR="00F024E2" w:rsidRPr="00141B4C" w:rsidRDefault="00F024E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024E2" w:rsidRDefault="00F024E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024E2" w:rsidRPr="003B43ED" w:rsidRDefault="00F024E2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F024E2" w:rsidRDefault="00F024E2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F024E2" w:rsidRDefault="00E86011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F024E2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F024E2" w:rsidRDefault="00F024E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F024E2" w:rsidRPr="00A73ABB" w:rsidRDefault="00F024E2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F024E2" w:rsidRPr="00DF1306" w:rsidRDefault="00F024E2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F024E2" w:rsidRPr="003B43ED" w:rsidRDefault="00F024E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F024E2" w:rsidRPr="003B43ED" w:rsidRDefault="00F024E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F024E2" w:rsidRPr="00DF1306" w:rsidRDefault="00F024E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F024E2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F024E2" w:rsidRPr="00141B4C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F024E2" w:rsidRPr="00141B4C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F024E2" w:rsidRPr="00141B4C" w:rsidRDefault="00F024E2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matthewgibson</w:t>
                      </w: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@.pickenscountyschools.org</w:t>
                      </w:r>
                    </w:p>
                    <w:p w:rsidR="00F024E2" w:rsidRPr="00141B4C" w:rsidRDefault="00F024E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0" w:history="1">
                        <w:r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F024E2" w:rsidRPr="00141B4C" w:rsidRDefault="00F024E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F024E2" w:rsidRDefault="00401538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1" w:history="1">
                        <w:r w:rsidR="00F024E2"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agaylayoung@.pickenscountyschools.org</w:t>
                        </w:r>
                      </w:hyperlink>
                    </w:p>
                    <w:p w:rsidR="00F024E2" w:rsidRPr="00141B4C" w:rsidRDefault="00F024E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F024E2" w:rsidRDefault="00F024E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F024E2" w:rsidRPr="003B43ED" w:rsidRDefault="00F024E2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F024E2" w:rsidRDefault="00F024E2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F024E2" w:rsidRDefault="00401538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2" w:history="1">
                        <w:r w:rsidR="00F024E2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F024E2" w:rsidRDefault="00F024E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F024E2" w:rsidRPr="00A73ABB" w:rsidRDefault="00F024E2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4E2" w:rsidRPr="004B6220" w:rsidRDefault="00F024E2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F024E2" w:rsidRPr="00DB3F07" w:rsidRDefault="00F024E2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continue to focus on understanding addition &amp; subtraction next week. Students will work on using addition strategies such as adding 0, 1, or 2, using doubles facts, or making ten to solve one- and two-step word problems. Students will write number sentences &amp; solve story problems using a variety of addition &amp; subtraction strategies. Please continue to help at home by quizzing your child with addition &amp; subtraction flash cards because they will need to be able to fluently add and subtract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 20 using mental strategies. </w:t>
                            </w: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F024E2" w:rsidRPr="004B6220" w:rsidRDefault="00F024E2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F024E2" w:rsidRPr="00DB3F07" w:rsidRDefault="00F024E2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continue to focus on understanding addition &amp; subtraction next week. Students will work on using addition strategies such as adding 0, 1, or 2, using doubles facts, or making ten to solve one- and two-step word problems. Students will write number sentences &amp; solve story problems using a variety of addition &amp; subtraction strategies. Please continue to help at home by quizzing your child with addition &amp; subtraction flash cards because they will need to be able to fluently add and subtract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 20 using mental strategies. </w:t>
                      </w: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B308D4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F9ED852" wp14:editId="3BDDAF1C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F024E2" w:rsidRPr="003E76D0" w:rsidRDefault="00F024E2" w:rsidP="003E76D0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 (L.5) “Tale of a Tadpole”</w:t>
                            </w:r>
                          </w:p>
                          <w:p w:rsidR="00F024E2" w:rsidRPr="005A12F5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mphibian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type of animal; lay a special kind of   egg without a hard shell; have four legs and are cold blooded.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F024E2" w:rsidRPr="005A12F5" w:rsidRDefault="00F024E2" w:rsidP="003E76D0">
                            <w:pPr>
                              <w:ind w:left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adpole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frog that is not fully grown (egg-tadpole).</w:t>
                            </w:r>
                          </w:p>
                          <w:p w:rsidR="00F024E2" w:rsidRPr="005A12F5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d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or</w:t>
                            </w:r>
                            <w:r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is the animal(s) that eat other animals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F024E2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pr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y</w:t>
                            </w:r>
                            <w:r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is the animal(s) that a predator eats. Tadpoles are prey because other animals want to eat them.</w:t>
                            </w:r>
                          </w:p>
                          <w:p w:rsidR="00F024E2" w:rsidRPr="005A12F5" w:rsidRDefault="00F024E2" w:rsidP="003E76D0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competition</w:t>
                            </w:r>
                            <w:r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is part of the life cycle of animals. When you are in competition, you have the same goal as someone else. Animals are always in competition for food.</w:t>
                            </w:r>
                          </w:p>
                          <w:p w:rsidR="00F024E2" w:rsidRPr="00211208" w:rsidRDefault="00F024E2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F024E2" w:rsidRPr="003E76D0" w:rsidRDefault="00F024E2" w:rsidP="003E76D0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 (L.5) “Tale of a Tadpole”</w:t>
                      </w:r>
                    </w:p>
                    <w:p w:rsidR="00F024E2" w:rsidRPr="005A12F5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mphibian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type of animal; lay a special kind of   egg without a hard shell; have four legs and are cold blooded.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F024E2" w:rsidRPr="005A12F5" w:rsidRDefault="00F024E2" w:rsidP="003E76D0">
                      <w:pPr>
                        <w:ind w:left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adpole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frog that is not fully grown (egg-tadpole).</w:t>
                      </w:r>
                    </w:p>
                    <w:p w:rsidR="00F024E2" w:rsidRPr="005A12F5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re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d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at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or</w:t>
                      </w:r>
                      <w:r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is the animal(s) that eat other animals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:rsidR="00F024E2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pr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y</w:t>
                      </w:r>
                      <w:r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is the animal(s) that a predator eats. Tadpoles are prey because other animals want to eat them.</w:t>
                      </w:r>
                    </w:p>
                    <w:p w:rsidR="00F024E2" w:rsidRPr="005A12F5" w:rsidRDefault="00F024E2" w:rsidP="003E76D0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competition</w:t>
                      </w:r>
                      <w:r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is part of the life cycle of animals. When you are in competition, you have the same goal as someone else. Animals are always in competition for food.</w:t>
                      </w:r>
                    </w:p>
                    <w:p w:rsidR="00F024E2" w:rsidRPr="00211208" w:rsidRDefault="00F024E2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4106175</wp:posOffset>
                </wp:positionH>
                <wp:positionV relativeFrom="page">
                  <wp:posOffset>8134709</wp:posOffset>
                </wp:positionV>
                <wp:extent cx="3385688" cy="1686237"/>
                <wp:effectExtent l="19050" t="19050" r="4381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688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F024E2" w:rsidRDefault="00F024E2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F024E2" w:rsidRDefault="00F024E2" w:rsidP="00B308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Group 1 Spelling Words (L.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5</w:t>
                            </w:r>
                            <w:r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      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Tale of a Tadpole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horse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hurt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</w:p>
                          <w:p w:rsidR="00F024E2" w:rsidRDefault="00F024E2" w:rsidP="003E76D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sport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perch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harm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fern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F024E2" w:rsidRDefault="00F024E2" w:rsidP="003E76D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bird             </w:t>
                            </w:r>
                          </w:p>
                          <w:p w:rsidR="00F024E2" w:rsidRDefault="00F024E2" w:rsidP="003E76D0">
                            <w:pPr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spurt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dirt      </w:t>
                            </w:r>
                          </w:p>
                          <w:p w:rsidR="00F024E2" w:rsidRPr="00B066A6" w:rsidRDefault="00F024E2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3.3pt;margin-top:640.55pt;width:266.6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" fillcolor="#f30" strokecolor="windowText" strokeweight="4pt">
                <v:fill opacity="28784f"/>
                <v:textbox inset="0,0,0,0">
                  <w:txbxContent>
                    <w:p w:rsidR="00F024E2" w:rsidRDefault="00F024E2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F024E2" w:rsidRDefault="00F024E2" w:rsidP="00B308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Group 1 Spelling Words (L.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5</w:t>
                      </w:r>
                      <w:r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      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Tale of a Tadpole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horse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hurt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</w:t>
                      </w:r>
                    </w:p>
                    <w:p w:rsidR="00F024E2" w:rsidRDefault="00F024E2" w:rsidP="003E76D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sport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perch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harm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fern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F024E2" w:rsidRDefault="00F024E2" w:rsidP="003E76D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bird             </w:t>
                      </w:r>
                    </w:p>
                    <w:p w:rsidR="00F024E2" w:rsidRDefault="00F024E2" w:rsidP="003E76D0">
                      <w:pPr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spurt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dirt      </w:t>
                      </w:r>
                    </w:p>
                    <w:p w:rsidR="00F024E2" w:rsidRPr="00B066A6" w:rsidRDefault="00F024E2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011" w:rsidRDefault="00E86011">
      <w:r>
        <w:separator/>
      </w:r>
    </w:p>
  </w:endnote>
  <w:endnote w:type="continuationSeparator" w:id="0">
    <w:p w:rsidR="00E86011" w:rsidRDefault="00E86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011" w:rsidRDefault="00E86011">
      <w:r>
        <w:separator/>
      </w:r>
    </w:p>
  </w:footnote>
  <w:footnote w:type="continuationSeparator" w:id="0">
    <w:p w:rsidR="00E86011" w:rsidRDefault="00E86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3D6260"/>
    <w:multiLevelType w:val="hybridMultilevel"/>
    <w:tmpl w:val="46FA4D6A"/>
    <w:lvl w:ilvl="0" w:tplc="7B445586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9">
    <w:nsid w:val="6B9A3152"/>
    <w:multiLevelType w:val="hybridMultilevel"/>
    <w:tmpl w:val="9502D71C"/>
    <w:lvl w:ilvl="0" w:tplc="5D62E674">
      <w:numFmt w:val="bullet"/>
      <w:lvlText w:val=""/>
      <w:lvlJc w:val="left"/>
      <w:pPr>
        <w:ind w:left="51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FB32D6"/>
    <w:multiLevelType w:val="hybridMultilevel"/>
    <w:tmpl w:val="9036E966"/>
    <w:lvl w:ilvl="0" w:tplc="162AAA4C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5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14"/>
  </w:num>
  <w:num w:numId="13">
    <w:abstractNumId w:val="27"/>
  </w:num>
  <w:num w:numId="14">
    <w:abstractNumId w:val="26"/>
  </w:num>
  <w:num w:numId="15">
    <w:abstractNumId w:val="25"/>
  </w:num>
  <w:num w:numId="16">
    <w:abstractNumId w:val="17"/>
  </w:num>
  <w:num w:numId="17">
    <w:abstractNumId w:val="23"/>
  </w:num>
  <w:num w:numId="18">
    <w:abstractNumId w:val="15"/>
  </w:num>
  <w:num w:numId="19">
    <w:abstractNumId w:val="24"/>
  </w:num>
  <w:num w:numId="20">
    <w:abstractNumId w:val="22"/>
  </w:num>
  <w:num w:numId="21">
    <w:abstractNumId w:val="19"/>
  </w:num>
  <w:num w:numId="22">
    <w:abstractNumId w:val="32"/>
  </w:num>
  <w:num w:numId="23">
    <w:abstractNumId w:val="11"/>
  </w:num>
  <w:num w:numId="24">
    <w:abstractNumId w:val="18"/>
  </w:num>
  <w:num w:numId="25">
    <w:abstractNumId w:val="10"/>
  </w:num>
  <w:num w:numId="26">
    <w:abstractNumId w:val="28"/>
  </w:num>
  <w:num w:numId="27">
    <w:abstractNumId w:val="1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35"/>
  </w:num>
  <w:num w:numId="31">
    <w:abstractNumId w:val="21"/>
  </w:num>
  <w:num w:numId="32">
    <w:abstractNumId w:val="20"/>
  </w:num>
  <w:num w:numId="33">
    <w:abstractNumId w:val="30"/>
  </w:num>
  <w:num w:numId="34">
    <w:abstractNumId w:val="29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2718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06C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2F34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33BD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4D39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A6D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C22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3FA0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2E15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58E3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3D2C"/>
    <w:rsid w:val="003743CF"/>
    <w:rsid w:val="00374F7B"/>
    <w:rsid w:val="003763D1"/>
    <w:rsid w:val="00377642"/>
    <w:rsid w:val="00380304"/>
    <w:rsid w:val="00380B5D"/>
    <w:rsid w:val="00380C9F"/>
    <w:rsid w:val="0038660E"/>
    <w:rsid w:val="00386EC4"/>
    <w:rsid w:val="0038768E"/>
    <w:rsid w:val="00387A68"/>
    <w:rsid w:val="00387E6F"/>
    <w:rsid w:val="0039100E"/>
    <w:rsid w:val="00391F42"/>
    <w:rsid w:val="003945D2"/>
    <w:rsid w:val="00394ED5"/>
    <w:rsid w:val="003962C1"/>
    <w:rsid w:val="003A1E84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6D0"/>
    <w:rsid w:val="003E7926"/>
    <w:rsid w:val="003F34A0"/>
    <w:rsid w:val="003F595E"/>
    <w:rsid w:val="003F6BFE"/>
    <w:rsid w:val="003F7681"/>
    <w:rsid w:val="00401538"/>
    <w:rsid w:val="00404EE9"/>
    <w:rsid w:val="0040740A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52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599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426A"/>
    <w:rsid w:val="004D5047"/>
    <w:rsid w:val="004D584E"/>
    <w:rsid w:val="004E112D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07C76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8FB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28C8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379D"/>
    <w:rsid w:val="005E75B7"/>
    <w:rsid w:val="005F00C5"/>
    <w:rsid w:val="005F250C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0EFC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AA2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112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65E79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32FB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466E"/>
    <w:rsid w:val="007C5E1B"/>
    <w:rsid w:val="007C6A93"/>
    <w:rsid w:val="007D138D"/>
    <w:rsid w:val="007D1518"/>
    <w:rsid w:val="007D3772"/>
    <w:rsid w:val="007D4624"/>
    <w:rsid w:val="007D5534"/>
    <w:rsid w:val="007D7F35"/>
    <w:rsid w:val="007E56AA"/>
    <w:rsid w:val="007E5A94"/>
    <w:rsid w:val="007E7B75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0F36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12F5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E18"/>
    <w:rsid w:val="0089461B"/>
    <w:rsid w:val="00896100"/>
    <w:rsid w:val="00897762"/>
    <w:rsid w:val="008A0005"/>
    <w:rsid w:val="008A1951"/>
    <w:rsid w:val="008A238D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9AE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5D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8D6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578BC"/>
    <w:rsid w:val="00A61437"/>
    <w:rsid w:val="00A6246A"/>
    <w:rsid w:val="00A63385"/>
    <w:rsid w:val="00A634C1"/>
    <w:rsid w:val="00A6398E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8C6"/>
    <w:rsid w:val="00AF4D15"/>
    <w:rsid w:val="00AF62FA"/>
    <w:rsid w:val="00AF7C1E"/>
    <w:rsid w:val="00AF7D4C"/>
    <w:rsid w:val="00B00C94"/>
    <w:rsid w:val="00B00FD5"/>
    <w:rsid w:val="00B04362"/>
    <w:rsid w:val="00B05E8D"/>
    <w:rsid w:val="00B066A6"/>
    <w:rsid w:val="00B0714D"/>
    <w:rsid w:val="00B07DA0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8D4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4799B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02F5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4F"/>
    <w:rsid w:val="00BE7DFC"/>
    <w:rsid w:val="00BF25B0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044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0F6A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27F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1C77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49D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25EE"/>
    <w:rsid w:val="00DF2A88"/>
    <w:rsid w:val="00DF2F62"/>
    <w:rsid w:val="00DF3CC2"/>
    <w:rsid w:val="00DF4BDE"/>
    <w:rsid w:val="00DF5990"/>
    <w:rsid w:val="00DF5A2E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2E85"/>
    <w:rsid w:val="00E86011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24E2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50A1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288F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agaylayoung@.pickenscountyschools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gaylayoung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lizpatrick@.pickenscountyschools.org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110.wmf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image" Target="media/image11.wmf"/><Relationship Id="rId10" Type="http://schemas.openxmlformats.org/officeDocument/2006/relationships/image" Target="media/image70.jpeg"/><Relationship Id="rId19" Type="http://schemas.openxmlformats.org/officeDocument/2006/relationships/hyperlink" Target="http://jasperele.pickens.k12.ga.u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BF9C0-A4CE-4BA7-9683-D7EA32CD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2017-09-15T15:32:00Z</cp:lastPrinted>
  <dcterms:created xsi:type="dcterms:W3CDTF">2017-09-28T12:04:00Z</dcterms:created>
  <dcterms:modified xsi:type="dcterms:W3CDTF">2017-09-28T12:04:00Z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