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721123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September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D288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11</w:t>
                            </w:r>
                            <w:r w:rsidRPr="0072112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D288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15</w:t>
                            </w:r>
                            <w:r w:rsidR="00373D2C" w:rsidRP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373D2C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721123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September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FD288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11</w:t>
                      </w:r>
                      <w:r w:rsidRPr="00721123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FD288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15</w:t>
                      </w:r>
                      <w:r w:rsidR="00373D2C" w:rsidRPr="00373D2C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373D2C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E52CE9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E52CE9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</w:t>
                            </w:r>
                            <w:r w:rsidR="00373D2C">
                              <w:rPr>
                                <w:rFonts w:ascii="Arial Black" w:hAnsi="Arial Black"/>
                              </w:rPr>
                              <w:t xml:space="preserve"> &amp; Rivers</w:t>
                            </w:r>
                            <w:r w:rsidRPr="008D06CF">
                              <w:rPr>
                                <w:rFonts w:ascii="Arial Black" w:hAnsi="Arial Black"/>
                              </w:rPr>
                              <w:t xml:space="preserve">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</w:t>
                      </w:r>
                      <w:r w:rsidR="00373D2C">
                        <w:rPr>
                          <w:rFonts w:ascii="Arial Black" w:hAnsi="Arial Black"/>
                        </w:rPr>
                        <w:t xml:space="preserve"> &amp; Rivers</w:t>
                      </w:r>
                      <w:r w:rsidRPr="008D06CF">
                        <w:rPr>
                          <w:rFonts w:ascii="Arial Black" w:hAnsi="Arial Black"/>
                        </w:rPr>
                        <w:t xml:space="preserve">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373D2C" w:rsidRDefault="00373D2C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373D2C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Changes to the </w:t>
                            </w:r>
                            <w:r w:rsidR="0006406C" w:rsidRPr="00373D2C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373D2C" w:rsidRDefault="00373D2C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373D2C">
                        <w:rPr>
                          <w:rFonts w:ascii="Arial Black" w:hAnsi="Arial Black"/>
                          <w:b/>
                          <w:szCs w:val="24"/>
                        </w:rPr>
                        <w:t xml:space="preserve">Changes to the </w:t>
                      </w:r>
                      <w:r w:rsidR="0006406C" w:rsidRPr="00373D2C">
                        <w:rPr>
                          <w:rFonts w:ascii="Arial Black" w:hAnsi="Arial Black"/>
                          <w:b/>
                          <w:szCs w:val="24"/>
                        </w:rPr>
                        <w:t>Earth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81623E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Default="00F50F97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Please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place money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sent in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lunch, afterschool, etc.  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with your child’s name, grade,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amount of money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,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and </w:t>
                            </w:r>
                          </w:p>
                          <w:p w:rsidR="00534FF9" w:rsidRPr="002D3CD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236949" w:rsidRPr="002D3CD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CF0316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6E40AB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</w:t>
                            </w:r>
                            <w:r w:rsidR="00236949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make sure your     </w:t>
                            </w:r>
                          </w:p>
                          <w:p w:rsidR="00236949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2D3CD1" w:rsidRPr="002D3CD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 w:rsidR="002D3CD1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7A32FB" w:rsidRDefault="007A32FB" w:rsidP="007A32FB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4D426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This year, o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ur school is collecting </w:t>
                            </w:r>
                            <w:r w:rsidR="004D426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Pop Tarts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</w:t>
                            </w:r>
                            <w:r w:rsidR="004D426A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the “Paw Packs” Weekend Snack Program. All donations are greatly appreciated!  </w:t>
                            </w:r>
                          </w:p>
                          <w:p w:rsidR="00B4799B" w:rsidRDefault="00AF48C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B4799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*September 12 – Curriculum Night 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6</w:t>
                            </w:r>
                            <w:r w:rsidR="00B4799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:00-</w:t>
                            </w:r>
                            <w:r w:rsidR="00373D2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8</w:t>
                            </w:r>
                            <w:r w:rsidR="00B4799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:00 pm</w:t>
                            </w:r>
                          </w:p>
                          <w:p w:rsidR="00373D2C" w:rsidRDefault="00373D2C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* September 18 – 22 – Fall Break (No School)</w:t>
                            </w:r>
                          </w:p>
                          <w:p w:rsidR="00FD288F" w:rsidRPr="009738D6" w:rsidRDefault="00FD288F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* September 27 </w:t>
                            </w:r>
                            <w:r w:rsidR="007A32F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7A32FB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Picture Day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81623E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Default="00F50F97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Please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>place money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sent in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lunch, afterschool, etc.  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with your child’s name, grade,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>amount of money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,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and </w:t>
                      </w:r>
                    </w:p>
                    <w:p w:rsidR="00534FF9" w:rsidRPr="002D3CD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</w:t>
                      </w:r>
                    </w:p>
                    <w:p w:rsidR="00236949" w:rsidRPr="002D3CD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CF0316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6E40AB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</w:t>
                      </w:r>
                      <w:r w:rsidR="00236949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make sure your     </w:t>
                      </w:r>
                    </w:p>
                    <w:p w:rsidR="00236949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50F97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2D3CD1" w:rsidRPr="002D3CD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 w:rsidR="002D3CD1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7A32FB" w:rsidRDefault="007A32FB" w:rsidP="007A32FB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4D426A">
                        <w:rPr>
                          <w:rFonts w:ascii="Love Ya Like A Sister" w:hAnsi="Love Ya Like A Sister" w:cs="Arial"/>
                          <w:szCs w:val="24"/>
                        </w:rPr>
                        <w:t>This year, o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ur school is collecting </w:t>
                      </w:r>
                      <w:r w:rsidR="004D426A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Pop Tarts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</w:t>
                      </w:r>
                      <w:r w:rsidR="004D426A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the “Paw Packs” Weekend Snack Program. All donations are greatly appreciated!  </w:t>
                      </w:r>
                    </w:p>
                    <w:p w:rsidR="00B4799B" w:rsidRDefault="00AF48C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B4799B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*September 12 – Curriculum Night 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6</w:t>
                      </w:r>
                      <w:r w:rsidR="00B4799B">
                        <w:rPr>
                          <w:rFonts w:ascii="Love Ya Like A Sister" w:hAnsi="Love Ya Like A Sister" w:cs="Arial"/>
                          <w:szCs w:val="24"/>
                        </w:rPr>
                        <w:t>:00-</w:t>
                      </w:r>
                      <w:r w:rsidR="00373D2C">
                        <w:rPr>
                          <w:rFonts w:ascii="Love Ya Like A Sister" w:hAnsi="Love Ya Like A Sister" w:cs="Arial"/>
                          <w:szCs w:val="24"/>
                        </w:rPr>
                        <w:t>8</w:t>
                      </w:r>
                      <w:r w:rsidR="00B4799B">
                        <w:rPr>
                          <w:rFonts w:ascii="Love Ya Like A Sister" w:hAnsi="Love Ya Like A Sister" w:cs="Arial"/>
                          <w:szCs w:val="24"/>
                        </w:rPr>
                        <w:t>:00 pm</w:t>
                      </w:r>
                    </w:p>
                    <w:p w:rsidR="00373D2C" w:rsidRDefault="00373D2C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* September 18 – 22 – Fall Break (No School)</w:t>
                      </w:r>
                    </w:p>
                    <w:p w:rsidR="00FD288F" w:rsidRPr="009738D6" w:rsidRDefault="00FD288F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* September 27 </w:t>
                      </w:r>
                      <w:r w:rsidR="007A32FB">
                        <w:rPr>
                          <w:rFonts w:ascii="Love Ya Like A Sister" w:hAnsi="Love Ya Like A Sister" w:cs="Arial"/>
                          <w:szCs w:val="24"/>
                        </w:rPr>
                        <w:t>–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7A32FB">
                        <w:rPr>
                          <w:rFonts w:ascii="Love Ya Like A Sister" w:hAnsi="Love Ya Like A Sister" w:cs="Arial"/>
                          <w:szCs w:val="24"/>
                        </w:rPr>
                        <w:t>Picture Day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BF25B0" w:rsidRPr="00CA7BF8" w:rsidRDefault="003B4DBF" w:rsidP="00BF25B0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7A32FB">
                              <w:rPr>
                                <w:bCs/>
                              </w:rPr>
                              <w:t>W</w:t>
                            </w:r>
                            <w:r w:rsidR="00BF25B0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7A32FB">
                              <w:rPr>
                                <w:bCs/>
                              </w:rPr>
                              <w:t xml:space="preserve">continue </w:t>
                            </w:r>
                            <w:r w:rsidR="00BF25B0" w:rsidRPr="00CA7BF8">
                              <w:rPr>
                                <w:bCs/>
                              </w:rPr>
                              <w:t>reading “Ivy &amp; Bean”</w:t>
                            </w:r>
                            <w:r w:rsidR="00BF25B0">
                              <w:rPr>
                                <w:bCs/>
                              </w:rPr>
                              <w:t xml:space="preserve"> </w:t>
                            </w:r>
                            <w:r w:rsidR="00BF25B0" w:rsidRPr="00BF25B0">
                              <w:rPr>
                                <w:b/>
                                <w:bCs/>
                              </w:rPr>
                              <w:t>(L.4)</w:t>
                            </w:r>
                            <w:r w:rsidR="00BF25B0" w:rsidRPr="00CA7BF8">
                              <w:rPr>
                                <w:bCs/>
                              </w:rPr>
                              <w:t xml:space="preserve"> by Annie Barrows. We will </w:t>
                            </w:r>
                            <w:r w:rsidR="007A32FB">
                              <w:rPr>
                                <w:bCs/>
                              </w:rPr>
                              <w:t xml:space="preserve">continue to </w:t>
                            </w:r>
                            <w:r w:rsidR="00BF25B0" w:rsidRPr="00CA7BF8">
                              <w:rPr>
                                <w:bCs/>
                              </w:rPr>
                              <w:t>concentrate on comprehension, fluency, and increasing our knowledge of character traits.</w:t>
                            </w:r>
                          </w:p>
                          <w:p w:rsidR="00F350A1" w:rsidRPr="00615C30" w:rsidRDefault="00BF25B0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893E1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September</w:t>
                            </w:r>
                            <w:r w:rsidR="00893E1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="008A238D"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 w:rsidR="00BF25B0">
                              <w:rPr>
                                <w:bCs/>
                              </w:rPr>
                              <w:t>Ivy</w:t>
                            </w:r>
                            <w:r w:rsidR="008A238D">
                              <w:rPr>
                                <w:bCs/>
                              </w:rPr>
                              <w:t xml:space="preserve"> </w:t>
                            </w:r>
                            <w:r w:rsidR="00BF25B0">
                              <w:rPr>
                                <w:bCs/>
                              </w:rPr>
                              <w:t>&amp;</w:t>
                            </w:r>
                            <w:r w:rsidR="008A238D">
                              <w:rPr>
                                <w:bCs/>
                              </w:rPr>
                              <w:t xml:space="preserve"> </w:t>
                            </w:r>
                            <w:r w:rsidR="00BF25B0">
                              <w:rPr>
                                <w:bCs/>
                              </w:rPr>
                              <w:t>Bean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BF25B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350A1" w:rsidRPr="00615C30" w:rsidRDefault="00BF25B0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</w:t>
                            </w:r>
                            <w:r w:rsidR="008A238D">
                              <w:rPr>
                                <w:b/>
                                <w:bCs/>
                                <w:u w:val="single"/>
                              </w:rPr>
                              <w:t>es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September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12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BF25B0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BF25B0" w:rsidRPr="00CA7BF8" w:rsidRDefault="003B4DBF" w:rsidP="00BF25B0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7A32FB">
                        <w:rPr>
                          <w:bCs/>
                        </w:rPr>
                        <w:t>W</w:t>
                      </w:r>
                      <w:r w:rsidR="00BF25B0" w:rsidRPr="00CA7BF8">
                        <w:rPr>
                          <w:bCs/>
                        </w:rPr>
                        <w:t xml:space="preserve">e will </w:t>
                      </w:r>
                      <w:r w:rsidR="007A32FB">
                        <w:rPr>
                          <w:bCs/>
                        </w:rPr>
                        <w:t xml:space="preserve">continue </w:t>
                      </w:r>
                      <w:r w:rsidR="00BF25B0" w:rsidRPr="00CA7BF8">
                        <w:rPr>
                          <w:bCs/>
                        </w:rPr>
                        <w:t>reading “Ivy &amp; Bean”</w:t>
                      </w:r>
                      <w:r w:rsidR="00BF25B0">
                        <w:rPr>
                          <w:bCs/>
                        </w:rPr>
                        <w:t xml:space="preserve"> </w:t>
                      </w:r>
                      <w:r w:rsidR="00BF25B0" w:rsidRPr="00BF25B0">
                        <w:rPr>
                          <w:b/>
                          <w:bCs/>
                        </w:rPr>
                        <w:t>(L.4)</w:t>
                      </w:r>
                      <w:r w:rsidR="00BF25B0" w:rsidRPr="00CA7BF8">
                        <w:rPr>
                          <w:bCs/>
                        </w:rPr>
                        <w:t xml:space="preserve"> by Annie Barrows. We will </w:t>
                      </w:r>
                      <w:r w:rsidR="007A32FB">
                        <w:rPr>
                          <w:bCs/>
                        </w:rPr>
                        <w:t xml:space="preserve">continue to </w:t>
                      </w:r>
                      <w:r w:rsidR="00BF25B0" w:rsidRPr="00CA7BF8">
                        <w:rPr>
                          <w:bCs/>
                        </w:rPr>
                        <w:t>concentrate on comprehension, fluency, and increasing our knowledge of character traits.</w:t>
                      </w:r>
                    </w:p>
                    <w:p w:rsidR="00F350A1" w:rsidRPr="00615C30" w:rsidRDefault="00BF25B0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893E1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September</w:t>
                      </w:r>
                      <w:r w:rsidR="00893E1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</w:t>
                      </w:r>
                      <w:r w:rsidR="008A238D"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 w:rsidR="00BF25B0">
                        <w:rPr>
                          <w:bCs/>
                        </w:rPr>
                        <w:t>Ivy</w:t>
                      </w:r>
                      <w:r w:rsidR="008A238D">
                        <w:rPr>
                          <w:bCs/>
                        </w:rPr>
                        <w:t xml:space="preserve"> </w:t>
                      </w:r>
                      <w:r w:rsidR="00BF25B0">
                        <w:rPr>
                          <w:bCs/>
                        </w:rPr>
                        <w:t>&amp;</w:t>
                      </w:r>
                      <w:r w:rsidR="008A238D">
                        <w:rPr>
                          <w:bCs/>
                        </w:rPr>
                        <w:t xml:space="preserve"> </w:t>
                      </w:r>
                      <w:r w:rsidR="00BF25B0">
                        <w:rPr>
                          <w:bCs/>
                        </w:rPr>
                        <w:t>Bean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BF25B0">
                        <w:rPr>
                          <w:b/>
                          <w:bCs/>
                        </w:rPr>
                        <w:t>4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350A1" w:rsidRPr="00615C30" w:rsidRDefault="00BF25B0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</w:t>
                      </w:r>
                      <w:r w:rsidR="008A238D">
                        <w:rPr>
                          <w:b/>
                          <w:bCs/>
                          <w:u w:val="single"/>
                        </w:rPr>
                        <w:t>es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September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12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BF25B0">
                        <w:rPr>
                          <w:b/>
                          <w:bCs/>
                        </w:rPr>
                        <w:t>4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5B0" w:rsidRDefault="00BF25B0" w:rsidP="00BF25B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(L.4)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Ivy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&amp;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BF25B0" w:rsidRDefault="00BF25B0" w:rsidP="00BF25B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hide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skirmish  </w:t>
                            </w:r>
                          </w:p>
                          <w:p w:rsidR="00BF25B0" w:rsidRDefault="00BF25B0" w:rsidP="00BF25B0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drive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spider</w:t>
                            </w:r>
                          </w:p>
                          <w:p w:rsidR="00BF25B0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quick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skirt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refill</w:t>
                            </w:r>
                          </w:p>
                          <w:p w:rsidR="00BF25B0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first             advice</w:t>
                            </w:r>
                          </w:p>
                          <w:p w:rsidR="00BF25B0" w:rsidRPr="00DF6645" w:rsidRDefault="00BF25B0" w:rsidP="00BF25B0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side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chirp      </w:t>
                            </w:r>
                          </w:p>
                          <w:p w:rsidR="008F39AE" w:rsidRDefault="008F39AE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BF25B0" w:rsidRDefault="00BF25B0" w:rsidP="00BF25B0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(L.4)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Ivy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&amp;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Bean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BF25B0" w:rsidRDefault="00BF25B0" w:rsidP="00BF25B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hide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skirmish  </w:t>
                      </w:r>
                    </w:p>
                    <w:p w:rsidR="00BF25B0" w:rsidRDefault="00BF25B0" w:rsidP="00BF25B0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drive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spider</w:t>
                      </w:r>
                    </w:p>
                    <w:p w:rsidR="00BF25B0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quick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skirt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refill</w:t>
                      </w:r>
                    </w:p>
                    <w:p w:rsidR="00BF25B0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first             advice</w:t>
                      </w:r>
                    </w:p>
                    <w:p w:rsidR="00BF25B0" w:rsidRPr="00DF6645" w:rsidRDefault="00BF25B0" w:rsidP="00BF25B0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side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chirp      </w:t>
                      </w:r>
                    </w:p>
                    <w:p w:rsidR="008F39AE" w:rsidRDefault="008F39AE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507C7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="001C0E9D"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507C76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Default="008D186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233C2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233C22" w:rsidRPr="00141B4C" w:rsidRDefault="00233C2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8D186C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507C7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="001C0E9D"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0" w:history="1">
                        <w:r w:rsidR="00507C76"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233C22" w:rsidRPr="00141B4C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6D0EFC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DB3F07" w:rsidRPr="00DB3F07" w:rsidRDefault="00292E15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</w:t>
                            </w:r>
                            <w:r w:rsidR="00373D2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will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continue to focus</w:t>
                            </w:r>
                            <w:r w:rsidR="00373D2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on understanding addition &amp; subtraction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next week</w:t>
                            </w:r>
                            <w:r w:rsidR="00373D2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BF25B0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will work on using addition strategies such as adding 0, 1, or 2, using doubles facts, or making ten to solve one- and two-step word problems. Students will write number sentences &amp; solve story problems using a variety of addition &amp; subtraction strategies. </w:t>
                            </w:r>
                            <w:r w:rsidR="00373D2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Please continue to help at home by quizzing your child with addition &amp; subtraction flash cards because they will need to be able to fluently add and subtract </w:t>
                            </w:r>
                            <w:r w:rsidR="00373D2C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373D2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1B4C"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DB3F07" w:rsidRPr="00DB3F07" w:rsidRDefault="00292E15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</w:t>
                      </w:r>
                      <w:r w:rsidR="00373D2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will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continue to focus</w:t>
                      </w:r>
                      <w:r w:rsidR="00373D2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on understanding addition &amp; subtraction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next week</w:t>
                      </w:r>
                      <w:r w:rsidR="00373D2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r w:rsidR="00BF25B0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will work on using addition strategies such as adding 0, 1, or 2, using doubles facts, or making ten to solve one- and two-step word problems. Students will write number sentences &amp; solve story problems using a variety of addition &amp; subtraction strategies. </w:t>
                      </w:r>
                      <w:r w:rsidR="00373D2C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Please continue to help at home by quizzing your child with addition &amp; subtraction flash cards because they will need to be able to fluently add and subtract </w:t>
                      </w:r>
                      <w:r w:rsidR="00373D2C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373D2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141B4C"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B308D4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F9ED852" wp14:editId="3BDDAF1C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4E2AF8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Pr="00B308D4" w:rsidRDefault="00B308D4" w:rsidP="00B308D4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B308D4" w:rsidRPr="005A12F5" w:rsidRDefault="00B308D4" w:rsidP="00B308D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Vocabulary Words (L.4) “Ivy and Bean”</w:t>
                            </w:r>
                          </w:p>
                          <w:p w:rsidR="00B308D4" w:rsidRPr="005A12F5" w:rsidRDefault="00B308D4" w:rsidP="00B308D4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B308D4" w:rsidRPr="005A12F5" w:rsidRDefault="00B308D4" w:rsidP="00B308D4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relationships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noun that means connections. Ivy and Bean are friends – that’s their relationship. </w:t>
                            </w:r>
                          </w:p>
                          <w:p w:rsidR="00B308D4" w:rsidRPr="005A12F5" w:rsidRDefault="00B308D4" w:rsidP="00B308D4">
                            <w:pP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opportunity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noun that means chance. Every day you have an opportunity to learn new things.</w:t>
                            </w:r>
                          </w:p>
                          <w:p w:rsidR="00B308D4" w:rsidRPr="005A12F5" w:rsidRDefault="00B308D4" w:rsidP="00B308D4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creative-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 able to make something new with good imagination.</w:t>
                            </w:r>
                          </w:p>
                          <w:p w:rsidR="00B308D4" w:rsidRPr="005A12F5" w:rsidRDefault="00B308D4" w:rsidP="00B308D4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motivated-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an adjective that means that you really want to do something.</w:t>
                            </w:r>
                          </w:p>
                          <w:p w:rsidR="00537E99" w:rsidRPr="00211208" w:rsidRDefault="00537E99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4E2AF8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Pr="00B308D4" w:rsidRDefault="00B308D4" w:rsidP="00B308D4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B308D4" w:rsidRPr="005A12F5" w:rsidRDefault="00B308D4" w:rsidP="00B308D4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Vocabulary Words </w:t>
                      </w:r>
                      <w:bookmarkStart w:id="1" w:name="_GoBack"/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(L.4) </w:t>
                      </w:r>
                      <w:bookmarkEnd w:id="1"/>
                      <w:r w:rsidRPr="005A12F5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“Ivy and Bean”</w:t>
                      </w:r>
                    </w:p>
                    <w:p w:rsidR="00B308D4" w:rsidRPr="005A12F5" w:rsidRDefault="00B308D4" w:rsidP="00B308D4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B308D4" w:rsidRPr="005A12F5" w:rsidRDefault="00B308D4" w:rsidP="00B308D4">
                      <w:pPr>
                        <w:ind w:left="180" w:hanging="18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relationships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noun that means connections. Ivy and Bean are friends – that’s their relationship. </w:t>
                      </w:r>
                    </w:p>
                    <w:p w:rsidR="00B308D4" w:rsidRPr="005A12F5" w:rsidRDefault="00B308D4" w:rsidP="00B308D4">
                      <w:pPr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opportunity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>a noun that means chance. Every day you have an opportunity to learn new things.</w:t>
                      </w:r>
                    </w:p>
                    <w:p w:rsidR="00B308D4" w:rsidRPr="005A12F5" w:rsidRDefault="00B308D4" w:rsidP="00B308D4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creative-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 able to make something new with good imagination.</w:t>
                      </w:r>
                    </w:p>
                    <w:p w:rsidR="00B308D4" w:rsidRPr="005A12F5" w:rsidRDefault="00B308D4" w:rsidP="00B308D4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motivated-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an adjective that means that you really want to do something.</w:t>
                      </w:r>
                    </w:p>
                    <w:p w:rsidR="00537E99" w:rsidRPr="00211208" w:rsidRDefault="00537E99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B308D4" w:rsidRDefault="00B308D4" w:rsidP="00B308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Group 1 Spelling Words (L.4)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         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Ivy 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&amp; </w:t>
                            </w: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Bean</w:t>
                            </w:r>
                            <w:r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B308D4" w:rsidRDefault="00B308D4" w:rsidP="00B308D4">
                            <w:pPr>
                              <w:ind w:left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54FE2">
                              <w:rPr>
                                <w:rFonts w:ascii="Pea Missy with a Marker" w:hAnsi="Pea Missy with a Marker" w:cs="Arial"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hide   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think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drive 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quick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skirt        </w:t>
                            </w:r>
                          </w:p>
                          <w:p w:rsidR="00B308D4" w:rsidRDefault="00B308D4" w:rsidP="00B308D4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bill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first         </w:t>
                            </w:r>
                          </w:p>
                          <w:p w:rsidR="00B308D4" w:rsidRDefault="00B308D4" w:rsidP="00B308D4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side 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        chirp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B308D4" w:rsidRDefault="00B308D4" w:rsidP="00B308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Pea Missy with a Marker" w:hAnsi="Pea Missy with a Marker" w:cs="Arial"/>
                          <w:b/>
                          <w:bCs/>
                          <w:sz w:val="30"/>
                          <w:szCs w:val="30"/>
                          <w:u w:val="single"/>
                        </w:rPr>
                        <w:t>Group 1 Spelling Words (L.4)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 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Ivy 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&amp; </w:t>
                      </w: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Bean</w:t>
                      </w:r>
                      <w:r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B308D4" w:rsidRDefault="00B308D4" w:rsidP="00B308D4">
                      <w:pPr>
                        <w:ind w:left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954FE2">
                        <w:rPr>
                          <w:rFonts w:ascii="Pea Missy with a Marker" w:hAnsi="Pea Missy with a Marker" w:cs="Arial"/>
                          <w:bCs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hide   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think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drive 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quick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skirt        </w:t>
                      </w:r>
                    </w:p>
                    <w:p w:rsidR="00B308D4" w:rsidRDefault="00B308D4" w:rsidP="00B308D4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bill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first         </w:t>
                      </w:r>
                    </w:p>
                    <w:p w:rsidR="00B308D4" w:rsidRDefault="00B308D4" w:rsidP="00B308D4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side        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        chirp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86C" w:rsidRDefault="008D186C">
      <w:r>
        <w:separator/>
      </w:r>
    </w:p>
  </w:endnote>
  <w:endnote w:type="continuationSeparator" w:id="0">
    <w:p w:rsidR="008D186C" w:rsidRDefault="008D1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86C" w:rsidRDefault="008D186C">
      <w:r>
        <w:separator/>
      </w:r>
    </w:p>
  </w:footnote>
  <w:footnote w:type="continuationSeparator" w:id="0">
    <w:p w:rsidR="008D186C" w:rsidRDefault="008D1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33BD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4D39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3FA0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2E15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58E3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3D2C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42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379D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112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32FB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238D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86C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578BC"/>
    <w:rsid w:val="00A61437"/>
    <w:rsid w:val="00A6246A"/>
    <w:rsid w:val="00A63385"/>
    <w:rsid w:val="00A634C1"/>
    <w:rsid w:val="00A6398E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8C6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8D4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4799B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25B0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6B59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4BDE"/>
    <w:rsid w:val="00DF5990"/>
    <w:rsid w:val="00DF5A2E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288F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D9FFD-6D47-4DFB-9F36-880AEA67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2017-09-07T20:33:00Z</cp:lastPrinted>
  <dcterms:created xsi:type="dcterms:W3CDTF">2017-09-07T20:39:00Z</dcterms:created>
  <dcterms:modified xsi:type="dcterms:W3CDTF">2017-09-07T20:39:00Z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