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721123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September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  <w:r w:rsidRPr="007211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373D2C" w:rsidRP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721123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September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4</w:t>
                      </w:r>
                      <w:r w:rsidRPr="00721123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73D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8</w:t>
                      </w:r>
                      <w:r w:rsidR="00373D2C" w:rsidRPr="00373D2C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373D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E52CE9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E52CE9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</w:t>
                            </w:r>
                            <w:r w:rsidR="00373D2C">
                              <w:rPr>
                                <w:rFonts w:ascii="Arial Black" w:hAnsi="Arial Black"/>
                              </w:rPr>
                              <w:t xml:space="preserve"> &amp; Rivers</w:t>
                            </w:r>
                            <w:r w:rsidRPr="008D06CF">
                              <w:rPr>
                                <w:rFonts w:ascii="Arial Black" w:hAnsi="Arial Black"/>
                              </w:rPr>
                              <w:t xml:space="preserve">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</w:t>
                      </w:r>
                      <w:r w:rsidR="00373D2C">
                        <w:rPr>
                          <w:rFonts w:ascii="Arial Black" w:hAnsi="Arial Black"/>
                        </w:rPr>
                        <w:t xml:space="preserve"> &amp; Rivers</w:t>
                      </w:r>
                      <w:r w:rsidRPr="008D06CF">
                        <w:rPr>
                          <w:rFonts w:ascii="Arial Black" w:hAnsi="Arial Black"/>
                        </w:rPr>
                        <w:t xml:space="preserve">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373D2C" w:rsidRDefault="00373D2C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373D2C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Changes to the </w:t>
                            </w:r>
                            <w:r w:rsidR="0006406C" w:rsidRPr="00373D2C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373D2C" w:rsidRDefault="00373D2C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373D2C">
                        <w:rPr>
                          <w:rFonts w:ascii="Arial Black" w:hAnsi="Arial Black"/>
                          <w:b/>
                          <w:szCs w:val="24"/>
                        </w:rPr>
                        <w:t xml:space="preserve">Changes to the </w:t>
                      </w:r>
                      <w:r w:rsidR="0006406C" w:rsidRPr="00373D2C">
                        <w:rPr>
                          <w:rFonts w:ascii="Arial Black" w:hAnsi="Arial Black"/>
                          <w:b/>
                          <w:szCs w:val="24"/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81623E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Default="00F50F97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Please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place money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sent in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lunch, afterschool, etc.  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with your child’s name, grade,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amount of money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,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and </w:t>
                            </w:r>
                          </w:p>
                          <w:p w:rsidR="00534FF9" w:rsidRPr="002D3CD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236949" w:rsidRPr="002D3CD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CF0316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6E40AB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</w:t>
                            </w:r>
                            <w:r w:rsidR="00236949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make sure your     </w:t>
                            </w:r>
                          </w:p>
                          <w:p w:rsidR="00236949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2D3CD1" w:rsidRPr="002D3CD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 w:rsidR="002D3CD1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9738D6" w:rsidRDefault="00AF48C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B4799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9738D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September 4 – Labor Day (No School)</w:t>
                            </w:r>
                          </w:p>
                          <w:p w:rsidR="008A238D" w:rsidRDefault="008A238D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September 5 – 8 – Book Fair</w:t>
                            </w:r>
                          </w:p>
                          <w:p w:rsidR="008A238D" w:rsidRDefault="008A238D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*September 6 – Lunch with a Loved One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at 10:25 am</w:t>
                            </w:r>
                          </w:p>
                          <w:p w:rsidR="00B4799B" w:rsidRDefault="00B4799B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*September 12 – Curriculum Night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:00-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:00 pm</w:t>
                            </w:r>
                          </w:p>
                          <w:p w:rsidR="00373D2C" w:rsidRPr="009738D6" w:rsidRDefault="00373D2C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* September 18 – 22 – Fall Break (No School)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81623E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Default="00F50F97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Please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>place money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sent in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lunch, afterschool, etc.  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with your child’s name, grade,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>amount of money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,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and </w:t>
                      </w:r>
                    </w:p>
                    <w:p w:rsidR="00534FF9" w:rsidRPr="002D3CD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</w:t>
                      </w:r>
                    </w:p>
                    <w:p w:rsidR="00236949" w:rsidRPr="002D3CD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CF0316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6E40AB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</w:t>
                      </w:r>
                      <w:r w:rsidR="00236949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make sure your     </w:t>
                      </w:r>
                    </w:p>
                    <w:p w:rsidR="00236949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50F97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2D3CD1" w:rsidRPr="002D3CD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 w:rsidR="002D3CD1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9738D6" w:rsidRDefault="00AF48C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B4799B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9738D6">
                        <w:rPr>
                          <w:rFonts w:ascii="Love Ya Like A Sister" w:hAnsi="Love Ya Like A Sister" w:cs="Arial"/>
                          <w:szCs w:val="24"/>
                        </w:rPr>
                        <w:t>September 4 – Labor Day (No School)</w:t>
                      </w:r>
                    </w:p>
                    <w:p w:rsidR="008A238D" w:rsidRDefault="008A238D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 September 5 – 8 – Book Fair</w:t>
                      </w:r>
                    </w:p>
                    <w:p w:rsidR="008A238D" w:rsidRDefault="008A238D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*September 6 – Lunch with a Loved One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at 10:25 am</w:t>
                      </w:r>
                    </w:p>
                    <w:p w:rsidR="00B4799B" w:rsidRDefault="00B4799B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*September 12 – Curriculum Night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6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:00-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8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:00 pm</w:t>
                      </w:r>
                    </w:p>
                    <w:p w:rsidR="00373D2C" w:rsidRPr="009738D6" w:rsidRDefault="00373D2C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* September 18 – 22 – Fall Break (No School)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BF25B0" w:rsidRPr="00CA7BF8" w:rsidRDefault="003B4DBF" w:rsidP="00BF25B0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BF25B0" w:rsidRPr="00CA7BF8">
                              <w:rPr>
                                <w:bCs/>
                              </w:rPr>
                              <w:t>On Tuesday, we will begin reading “Ivy &amp; Bean”</w:t>
                            </w:r>
                            <w:r w:rsidR="00BF25B0">
                              <w:rPr>
                                <w:bCs/>
                              </w:rPr>
                              <w:t xml:space="preserve"> </w:t>
                            </w:r>
                            <w:r w:rsidR="00BF25B0" w:rsidRPr="00BF25B0">
                              <w:rPr>
                                <w:b/>
                                <w:bCs/>
                              </w:rPr>
                              <w:t>(L.4)</w:t>
                            </w:r>
                            <w:r w:rsidR="00BF25B0" w:rsidRPr="00CA7BF8">
                              <w:rPr>
                                <w:bCs/>
                              </w:rPr>
                              <w:t xml:space="preserve"> by Annie Barrows. We will concentrate on comprehension, fluency, and increasing our knowledge of character traits.</w:t>
                            </w:r>
                          </w:p>
                          <w:p w:rsidR="00F350A1" w:rsidRPr="00615C30" w:rsidRDefault="00BF25B0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893E1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September</w:t>
                            </w:r>
                            <w:r w:rsidR="00893E1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8A238D"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 w:rsidR="00BF25B0">
                              <w:rPr>
                                <w:bCs/>
                              </w:rPr>
                              <w:t>Ivy</w:t>
                            </w:r>
                            <w:r w:rsidR="008A238D">
                              <w:rPr>
                                <w:bCs/>
                              </w:rPr>
                              <w:t xml:space="preserve"> </w:t>
                            </w:r>
                            <w:r w:rsidR="00BF25B0">
                              <w:rPr>
                                <w:bCs/>
                              </w:rPr>
                              <w:t>&amp;</w:t>
                            </w:r>
                            <w:r w:rsidR="008A238D">
                              <w:rPr>
                                <w:bCs/>
                              </w:rPr>
                              <w:t xml:space="preserve"> </w:t>
                            </w:r>
                            <w:r w:rsidR="00BF25B0">
                              <w:rPr>
                                <w:bCs/>
                              </w:rPr>
                              <w:t>Bean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BF25B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350A1" w:rsidRPr="00615C30" w:rsidRDefault="00BF25B0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</w:t>
                            </w:r>
                            <w:r w:rsidR="008A238D">
                              <w:rPr>
                                <w:b/>
                                <w:bCs/>
                                <w:u w:val="single"/>
                              </w:rPr>
                              <w:t>es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September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12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BF25B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BF25B0" w:rsidRPr="00CA7BF8" w:rsidRDefault="003B4DBF" w:rsidP="00BF25B0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BF25B0" w:rsidRPr="00CA7BF8">
                        <w:rPr>
                          <w:bCs/>
                        </w:rPr>
                        <w:t>On Tuesday, we will begin reading “Ivy &amp; Bean”</w:t>
                      </w:r>
                      <w:r w:rsidR="00BF25B0">
                        <w:rPr>
                          <w:bCs/>
                        </w:rPr>
                        <w:t xml:space="preserve"> </w:t>
                      </w:r>
                      <w:r w:rsidR="00BF25B0" w:rsidRPr="00BF25B0">
                        <w:rPr>
                          <w:b/>
                          <w:bCs/>
                        </w:rPr>
                        <w:t>(L.4)</w:t>
                      </w:r>
                      <w:r w:rsidR="00BF25B0" w:rsidRPr="00CA7BF8">
                        <w:rPr>
                          <w:bCs/>
                        </w:rPr>
                        <w:t xml:space="preserve"> by Annie Barrows. We will concentrate on comprehension, fluency, and increasing our knowledge of character traits.</w:t>
                      </w:r>
                    </w:p>
                    <w:p w:rsidR="00F350A1" w:rsidRPr="00615C30" w:rsidRDefault="00BF25B0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893E1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September</w:t>
                      </w:r>
                      <w:r w:rsidR="00893E1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8A238D"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 w:rsidR="00BF25B0">
                        <w:rPr>
                          <w:bCs/>
                        </w:rPr>
                        <w:t>Ivy</w:t>
                      </w:r>
                      <w:r w:rsidR="008A238D">
                        <w:rPr>
                          <w:bCs/>
                        </w:rPr>
                        <w:t xml:space="preserve"> </w:t>
                      </w:r>
                      <w:r w:rsidR="00BF25B0">
                        <w:rPr>
                          <w:bCs/>
                        </w:rPr>
                        <w:t>&amp;</w:t>
                      </w:r>
                      <w:r w:rsidR="008A238D">
                        <w:rPr>
                          <w:bCs/>
                        </w:rPr>
                        <w:t xml:space="preserve"> </w:t>
                      </w:r>
                      <w:r w:rsidR="00BF25B0">
                        <w:rPr>
                          <w:bCs/>
                        </w:rPr>
                        <w:t>Bean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BF25B0">
                        <w:rPr>
                          <w:b/>
                          <w:bCs/>
                        </w:rPr>
                        <w:t>4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350A1" w:rsidRPr="00615C30" w:rsidRDefault="00BF25B0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</w:t>
                      </w:r>
                      <w:r w:rsidR="008A238D">
                        <w:rPr>
                          <w:b/>
                          <w:bCs/>
                          <w:u w:val="single"/>
                        </w:rPr>
                        <w:t>es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September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12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BF25B0">
                        <w:rPr>
                          <w:b/>
                          <w:bCs/>
                        </w:rPr>
                        <w:t>4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B0" w:rsidRDefault="00BF25B0" w:rsidP="00BF25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(L.4)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Ivy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&amp;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BF25B0" w:rsidRDefault="00BF25B0" w:rsidP="00BF25B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hide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skirmish  </w:t>
                            </w:r>
                          </w:p>
                          <w:p w:rsidR="00BF25B0" w:rsidRDefault="00BF25B0" w:rsidP="00BF25B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spider</w:t>
                            </w:r>
                          </w:p>
                          <w:p w:rsidR="00BF25B0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refill</w:t>
                            </w:r>
                          </w:p>
                          <w:p w:rsidR="00BF25B0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first             advice</w:t>
                            </w:r>
                          </w:p>
                          <w:p w:rsidR="00BF25B0" w:rsidRPr="00DF6645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side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chirp      </w:t>
                            </w:r>
                          </w:p>
                          <w:p w:rsidR="008F39AE" w:rsidRDefault="008F39AE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BF25B0" w:rsidRDefault="00BF25B0" w:rsidP="00BF25B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(L.4)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Ivy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&amp;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Bean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BF25B0" w:rsidRDefault="00BF25B0" w:rsidP="00BF25B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hide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skirmish  </w:t>
                      </w:r>
                    </w:p>
                    <w:p w:rsidR="00BF25B0" w:rsidRDefault="00BF25B0" w:rsidP="00BF25B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spider</w:t>
                      </w:r>
                    </w:p>
                    <w:p w:rsidR="00BF25B0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quick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refill</w:t>
                      </w:r>
                    </w:p>
                    <w:p w:rsidR="00BF25B0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first             advice</w:t>
                      </w:r>
                    </w:p>
                    <w:p w:rsidR="00BF25B0" w:rsidRPr="00DF6645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side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chirp      </w:t>
                      </w:r>
                    </w:p>
                    <w:p w:rsidR="008F39AE" w:rsidRDefault="008F39AE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507C7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="001C0E9D"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507C76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Default="00B14C5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233C2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233C22" w:rsidRPr="00141B4C" w:rsidRDefault="00233C2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B14C5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507C7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="001C0E9D"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0" w:history="1">
                        <w:r w:rsidR="00507C76"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233C22" w:rsidRPr="00141B4C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6D0EFC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DB3F07" w:rsidRPr="00DB3F07" w:rsidRDefault="00373D2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Next week, our main focus will be on understanding addition &amp; subtraction. </w:t>
                            </w:r>
                            <w:r w:rsidR="00BF25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work on using addition strategies such as adding 0, 1, or 2, using doubles facts, or making ten to solve one- and two-step word problems. Students will write number sentences &amp; solve story problems using a variety of addition &amp; subtraction strategies.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Please continue to help at home by quizzing your child with addition &amp; subtraction flash cards because they will need to be able to fluently add and subtract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1B4C"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DB3F07" w:rsidRPr="00DB3F07" w:rsidRDefault="00373D2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Next week, o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ur main focus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will be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on understanding addition &amp; subtraction. </w:t>
                      </w:r>
                      <w:r w:rsidR="00BF25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work on using addition strategies such as adding 0, 1, or 2, using doubles facts, or making ten to solve one- and two-step word problems. Students will write number sentences &amp; solve story problems using a variety of addition &amp; subtraction strategies.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Please continue to help at home by quizzing your child with addition &amp; subtraction flash cards because they will need to be able to fluently add and subtract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141B4C"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B308D4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F9ED852" wp14:editId="3BDDAF1C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4E2AF8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P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Pr="005A12F5" w:rsidRDefault="00B308D4" w:rsidP="00B308D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Vocabulary Words (L.4) “Ivy and Bean”</w:t>
                            </w:r>
                          </w:p>
                          <w:p w:rsidR="00B308D4" w:rsidRPr="005A12F5" w:rsidRDefault="00B308D4" w:rsidP="00B308D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308D4" w:rsidRPr="005A12F5" w:rsidRDefault="00B308D4" w:rsidP="00B308D4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relationships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noun that means connections. Ivy and Bean are friends – that’s their relationship. </w:t>
                            </w:r>
                          </w:p>
                          <w:p w:rsidR="00B308D4" w:rsidRPr="005A12F5" w:rsidRDefault="00B308D4" w:rsidP="00B308D4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opportunity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noun that means chance. Every day you have an opportunity to learn new things.</w:t>
                            </w:r>
                          </w:p>
                          <w:p w:rsidR="00B308D4" w:rsidRPr="005A12F5" w:rsidRDefault="00B308D4" w:rsidP="00B308D4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creative-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 able to make something new with good imagination.</w:t>
                            </w:r>
                          </w:p>
                          <w:p w:rsidR="00B308D4" w:rsidRPr="005A12F5" w:rsidRDefault="00B308D4" w:rsidP="00B308D4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motivated-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 that you really want to do something.</w:t>
                            </w:r>
                          </w:p>
                          <w:p w:rsidR="00537E99" w:rsidRPr="00211208" w:rsidRDefault="00537E99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4E2AF8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P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Pr="005A12F5" w:rsidRDefault="00B308D4" w:rsidP="00B308D4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Vocabulary Words </w:t>
                      </w:r>
                      <w:bookmarkStart w:id="1" w:name="_GoBack"/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(L.4) </w:t>
                      </w:r>
                      <w:bookmarkEnd w:id="1"/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“Ivy and Bean”</w:t>
                      </w:r>
                    </w:p>
                    <w:p w:rsidR="00B308D4" w:rsidRPr="005A12F5" w:rsidRDefault="00B308D4" w:rsidP="00B308D4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B308D4" w:rsidRPr="005A12F5" w:rsidRDefault="00B308D4" w:rsidP="00B308D4">
                      <w:pPr>
                        <w:ind w:left="180" w:hanging="18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relationships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noun that means connections. Ivy and Bean are friends – that’s their relationship. </w:t>
                      </w:r>
                    </w:p>
                    <w:p w:rsidR="00B308D4" w:rsidRPr="005A12F5" w:rsidRDefault="00B308D4" w:rsidP="00B308D4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opportunity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 noun that means chance. Every day you have an opportunity to learn new things.</w:t>
                      </w:r>
                    </w:p>
                    <w:p w:rsidR="00B308D4" w:rsidRPr="005A12F5" w:rsidRDefault="00B308D4" w:rsidP="00B308D4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creative-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 able to make something new with good imagination.</w:t>
                      </w:r>
                    </w:p>
                    <w:p w:rsidR="00B308D4" w:rsidRPr="005A12F5" w:rsidRDefault="00B308D4" w:rsidP="00B308D4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motivated-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 that you really want to do something.</w:t>
                      </w:r>
                    </w:p>
                    <w:p w:rsidR="00537E99" w:rsidRPr="00211208" w:rsidRDefault="00537E99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B308D4" w:rsidRDefault="00B308D4" w:rsidP="00B308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Group 1 Spelling Words (L.4)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    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Ivy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&amp; 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B308D4" w:rsidRDefault="00B308D4" w:rsidP="00B308D4">
                            <w:pPr>
                              <w:ind w:left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54FE2">
                              <w:rPr>
                                <w:rFonts w:ascii="Pea Missy with a Marker" w:hAnsi="Pea Missy with a Marker" w:cs="Arial"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hide   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think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drive 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quick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skirt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first         </w:t>
                            </w:r>
                          </w:p>
                          <w:p w:rsidR="00B308D4" w:rsidRDefault="00B308D4" w:rsidP="00B308D4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side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  chirp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B308D4" w:rsidRDefault="00B308D4" w:rsidP="00B308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Group 1 Spelling Words (L.4)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Ivy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&amp; 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Bean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B308D4" w:rsidRDefault="00B308D4" w:rsidP="00B308D4">
                      <w:pPr>
                        <w:ind w:left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954FE2">
                        <w:rPr>
                          <w:rFonts w:ascii="Pea Missy with a Marker" w:hAnsi="Pea Missy with a Marker" w:cs="Arial"/>
                          <w:bCs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hide   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think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drive 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quick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skirt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first         </w:t>
                      </w:r>
                    </w:p>
                    <w:p w:rsidR="00B308D4" w:rsidRDefault="00B308D4" w:rsidP="00B308D4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side        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      chirp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C52" w:rsidRDefault="00B14C52">
      <w:r>
        <w:separator/>
      </w:r>
    </w:p>
  </w:endnote>
  <w:endnote w:type="continuationSeparator" w:id="0">
    <w:p w:rsidR="00B14C52" w:rsidRDefault="00B14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C52" w:rsidRDefault="00B14C52">
      <w:r>
        <w:separator/>
      </w:r>
    </w:p>
  </w:footnote>
  <w:footnote w:type="continuationSeparator" w:id="0">
    <w:p w:rsidR="00B14C52" w:rsidRDefault="00B14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33BD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3FA0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58E3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3D2C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379D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112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238D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578BC"/>
    <w:rsid w:val="00A61437"/>
    <w:rsid w:val="00A6246A"/>
    <w:rsid w:val="00A63385"/>
    <w:rsid w:val="00A634C1"/>
    <w:rsid w:val="00A6398E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8C6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4C52"/>
    <w:rsid w:val="00B16AA6"/>
    <w:rsid w:val="00B17957"/>
    <w:rsid w:val="00B273BC"/>
    <w:rsid w:val="00B30710"/>
    <w:rsid w:val="00B308D4"/>
    <w:rsid w:val="00B309D1"/>
    <w:rsid w:val="00B31FA0"/>
    <w:rsid w:val="00B32AC9"/>
    <w:rsid w:val="00B333AF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4799B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25B0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4BDE"/>
    <w:rsid w:val="00DF5990"/>
    <w:rsid w:val="00DF5A2E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239B3-81DA-4116-95F9-5F097564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2017-08-24T19:42:00Z</cp:lastPrinted>
  <dcterms:created xsi:type="dcterms:W3CDTF">2017-08-31T11:40:00Z</dcterms:created>
  <dcterms:modified xsi:type="dcterms:W3CDTF">2017-08-31T11:40:00Z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