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D977F5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Dec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E05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11</w:t>
                            </w:r>
                            <w:r w:rsidR="003835CA" w:rsidRP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73D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Dec. </w:t>
                            </w:r>
                            <w:r w:rsidR="002E05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15</w:t>
                            </w:r>
                            <w:r w:rsidRPr="00D977F5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D977F5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Dec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2E052C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11</w:t>
                      </w:r>
                      <w:r w:rsidR="003835CA" w:rsidRPr="003835C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DD73D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Dec. </w:t>
                      </w:r>
                      <w:r w:rsidR="002E052C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15</w:t>
                      </w:r>
                      <w:r w:rsidRPr="00D977F5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373D2C" w:rsidRDefault="00C67DC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Forms of Energy</w:t>
                            </w:r>
                          </w:p>
                          <w:p w:rsidR="008D06CF" w:rsidRPr="00A2514A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373D2C" w:rsidRDefault="00C67DC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Forms of Energy</w:t>
                      </w:r>
                    </w:p>
                    <w:p w:rsidR="008D06CF" w:rsidRPr="00A2514A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C67DC5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Creek and Cherokee Indians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C67DC5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Creek and Cherokee Indians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800F36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Drop off begins at 7:10 am.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252103" w:rsidRPr="003303A6" w:rsidRDefault="001B3495" w:rsidP="003303A6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*This year, our school is collecting Pop Tarts for the “Paw Packs” Weekend Snack Program. All dona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tions are greatly appreciated!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</w:t>
                            </w:r>
                            <w:r w:rsid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December 12 – Parent’s Night Out </w:t>
                            </w:r>
                            <w:r w:rsidR="00DC3AAE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through 7</w:t>
                            </w:r>
                            <w:r w:rsid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pm</w:t>
                            </w:r>
                          </w:p>
                          <w:p w:rsidR="00D977F5" w:rsidRPr="006D4CE2" w:rsidRDefault="00D977F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0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18 – 21 – Christmas Book Character Dress-Up</w:t>
                            </w:r>
                            <w:r w:rsidR="006D4CE2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(Please see the dress-up schedule on the back.)</w:t>
                            </w:r>
                          </w:p>
                          <w:p w:rsidR="00ED7E6F" w:rsidRDefault="00ED7E6F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21 – </w:t>
                            </w:r>
                            <w:r w:rsidR="00B92700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Classroom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Christmas </w:t>
                            </w:r>
                            <w:r w:rsidR="00B92700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Parties</w:t>
                            </w:r>
                            <w:r w:rsidR="007A648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7A648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@1:3</w:t>
                            </w:r>
                            <w:bookmarkStart w:id="0" w:name="_GoBack"/>
                            <w:bookmarkEnd w:id="0"/>
                            <w:r w:rsidR="00DC3AAE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0 pm</w:t>
                            </w:r>
                          </w:p>
                          <w:p w:rsidR="00ED7E6F" w:rsidRDefault="00ED7E6F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22 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January 5 – Christmas Holida</w:t>
                            </w:r>
                            <w:r w:rsidR="00DC3AAE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ys</w:t>
                            </w:r>
                          </w:p>
                          <w:p w:rsidR="00262C4B" w:rsidRDefault="00262C4B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January 12 – Report Cards</w:t>
                            </w:r>
                          </w:p>
                          <w:p w:rsidR="002E052C" w:rsidRPr="00ED7E6F" w:rsidRDefault="002E052C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January 15 – Martin Luther King Holiday (No School)</w:t>
                            </w:r>
                          </w:p>
                          <w:p w:rsidR="00DC52D5" w:rsidRPr="001B3495" w:rsidRDefault="00DC52D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800F36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Drop off begins at 7:10 am.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252103" w:rsidRPr="003303A6" w:rsidRDefault="001B3495" w:rsidP="003303A6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*This year, our school is collecting Pop Tarts for the “Paw Packs” Weekend Snack Program. All dona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tions are greatly appreciated!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</w:t>
                      </w:r>
                      <w:r w:rsid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December 12 – Parent’s Night Out </w:t>
                      </w:r>
                      <w:r w:rsidR="00DC3AAE">
                        <w:rPr>
                          <w:rFonts w:ascii="Love Ya Like A Sister" w:hAnsi="Love Ya Like A Sister" w:cs="Arial"/>
                          <w:szCs w:val="24"/>
                        </w:rPr>
                        <w:t>through 7</w:t>
                      </w:r>
                      <w:r w:rsid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pm</w:t>
                      </w:r>
                    </w:p>
                    <w:p w:rsidR="00D977F5" w:rsidRPr="006D4CE2" w:rsidRDefault="00D977F5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0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18 – 21 – Christmas Book Character Dress-Up</w:t>
                      </w:r>
                      <w:r w:rsidR="006D4CE2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(Please see the dress-up schedule on the back.)</w:t>
                      </w:r>
                    </w:p>
                    <w:p w:rsidR="00ED7E6F" w:rsidRDefault="00ED7E6F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21 – </w:t>
                      </w:r>
                      <w:r w:rsidR="00B92700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Classroom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Christmas </w:t>
                      </w:r>
                      <w:r w:rsidR="00B92700">
                        <w:rPr>
                          <w:rFonts w:ascii="Love Ya Like A Sister" w:hAnsi="Love Ya Like A Sister" w:cs="Arial"/>
                          <w:szCs w:val="24"/>
                        </w:rPr>
                        <w:t>Parties</w:t>
                      </w:r>
                      <w:r w:rsidR="007A648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7A6483">
                        <w:rPr>
                          <w:rFonts w:ascii="Love Ya Like A Sister" w:hAnsi="Love Ya Like A Sister" w:cs="Arial"/>
                          <w:szCs w:val="24"/>
                        </w:rPr>
                        <w:t>@1:3</w:t>
                      </w:r>
                      <w:bookmarkStart w:id="1" w:name="_GoBack"/>
                      <w:bookmarkEnd w:id="1"/>
                      <w:r w:rsidR="00DC3AAE">
                        <w:rPr>
                          <w:rFonts w:ascii="Love Ya Like A Sister" w:hAnsi="Love Ya Like A Sister" w:cs="Arial"/>
                          <w:szCs w:val="24"/>
                        </w:rPr>
                        <w:t>0 pm</w:t>
                      </w:r>
                    </w:p>
                    <w:p w:rsidR="00ED7E6F" w:rsidRDefault="00ED7E6F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22 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–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January 5 – Christmas Holida</w:t>
                      </w:r>
                      <w:r w:rsidR="00DC3AAE">
                        <w:rPr>
                          <w:rFonts w:ascii="Love Ya Like A Sister" w:hAnsi="Love Ya Like A Sister" w:cs="Arial"/>
                          <w:szCs w:val="24"/>
                        </w:rPr>
                        <w:t>ys</w:t>
                      </w:r>
                    </w:p>
                    <w:p w:rsidR="00262C4B" w:rsidRDefault="00262C4B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January 12 – Report Cards</w:t>
                      </w:r>
                    </w:p>
                    <w:p w:rsidR="002E052C" w:rsidRPr="00ED7E6F" w:rsidRDefault="002E052C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January 15 – Martin Luther King Holiday (No School)</w:t>
                      </w:r>
                    </w:p>
                    <w:p w:rsidR="00DC52D5" w:rsidRPr="001B3495" w:rsidRDefault="00DC52D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DC3AAE" w:rsidRDefault="004B6220" w:rsidP="005C5DE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C3AA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Reading</w:t>
                            </w:r>
                          </w:p>
                          <w:p w:rsidR="00C67DC5" w:rsidRPr="00DC3AAE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 w:rsidRPr="00DC3AAE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We will </w:t>
                            </w:r>
                            <w:r w:rsidR="007E4DC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finish reading “The Kidnapped King” </w:t>
                            </w:r>
                            <w:r w:rsidRPr="00DC3AAE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(L.9</w:t>
                            </w:r>
                            <w:r w:rsidR="00DC3AAE" w:rsidRPr="00DC3AAE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-L.10</w:t>
                            </w:r>
                            <w:r w:rsidRPr="00DC3AAE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  <w:r w:rsidRPr="00DC3AAE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by Ron Roy. We will concentrate on comprehension, fluency, vocabulary, and increasing our knowledge of conflict and resolution within the plot of a story. 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</w:t>
                            </w:r>
                            <w:r w:rsidR="002E052C">
                              <w:rPr>
                                <w:b/>
                                <w:bCs/>
                                <w:u w:val="single"/>
                              </w:rPr>
                              <w:t>hur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day,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December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2E052C">
                              <w:rPr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>Comprehension Test on “</w:t>
                            </w:r>
                            <w:r>
                              <w:rPr>
                                <w:bCs/>
                              </w:rPr>
                              <w:t>The Kidnapped King</w:t>
                            </w:r>
                            <w:r w:rsidRPr="00A9378A">
                              <w:rPr>
                                <w:bCs/>
                              </w:rPr>
                              <w:t xml:space="preserve">” </w:t>
                            </w:r>
                            <w:r>
                              <w:rPr>
                                <w:b/>
                                <w:bCs/>
                              </w:rPr>
                              <w:t>(L.9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C67DC5" w:rsidRPr="00A9378A" w:rsidRDefault="002E052C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Wednesday</w:t>
                            </w:r>
                            <w:r w:rsidR="00C67DC5"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r w:rsidR="00C67DC5">
                              <w:rPr>
                                <w:b/>
                                <w:bCs/>
                                <w:u w:val="single"/>
                              </w:rPr>
                              <w:t>December</w:t>
                            </w:r>
                            <w:r w:rsidR="00C67DC5"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DC3AAE"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:rsidR="00C67DC5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 xml:space="preserve">Spelling/Vocabulary Test with 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 w:rsidR="00DC3AAE"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A9378A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  <w:p w:rsidR="00DF1E76" w:rsidRPr="00202655" w:rsidRDefault="0020265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02655">
                              <w:rPr>
                                <w:b/>
                                <w:bCs/>
                              </w:rPr>
                              <w:t>*Please continue to practice reading Fry Words.*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5C5DEC" w:rsidRPr="00DC3AAE" w:rsidRDefault="004B6220" w:rsidP="005C5DE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DC3AAE">
                        <w:rPr>
                          <w:b/>
                          <w:bCs/>
                          <w:sz w:val="30"/>
                          <w:szCs w:val="30"/>
                        </w:rPr>
                        <w:t>Reading</w:t>
                      </w:r>
                    </w:p>
                    <w:p w:rsidR="00C67DC5" w:rsidRPr="00DC3AAE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3"/>
                          <w:szCs w:val="23"/>
                        </w:rPr>
                      </w:pPr>
                      <w:r w:rsidRPr="00DC3AAE">
                        <w:rPr>
                          <w:bCs/>
                          <w:sz w:val="23"/>
                          <w:szCs w:val="23"/>
                        </w:rPr>
                        <w:t xml:space="preserve">We will </w:t>
                      </w:r>
                      <w:r w:rsidR="007E4DC2">
                        <w:rPr>
                          <w:bCs/>
                          <w:sz w:val="23"/>
                          <w:szCs w:val="23"/>
                        </w:rPr>
                        <w:t xml:space="preserve">finish reading “The Kidnapped King” </w:t>
                      </w:r>
                      <w:r w:rsidRPr="00DC3AAE">
                        <w:rPr>
                          <w:b/>
                          <w:bCs/>
                          <w:sz w:val="23"/>
                          <w:szCs w:val="23"/>
                        </w:rPr>
                        <w:t>(L.9</w:t>
                      </w:r>
                      <w:r w:rsidR="00DC3AAE" w:rsidRPr="00DC3AAE">
                        <w:rPr>
                          <w:b/>
                          <w:bCs/>
                          <w:sz w:val="23"/>
                          <w:szCs w:val="23"/>
                        </w:rPr>
                        <w:t>-L.10</w:t>
                      </w:r>
                      <w:r w:rsidRPr="00DC3AAE">
                        <w:rPr>
                          <w:b/>
                          <w:bCs/>
                          <w:sz w:val="23"/>
                          <w:szCs w:val="23"/>
                        </w:rPr>
                        <w:t>)</w:t>
                      </w:r>
                      <w:r w:rsidRPr="00DC3AAE">
                        <w:rPr>
                          <w:bCs/>
                          <w:sz w:val="23"/>
                          <w:szCs w:val="23"/>
                        </w:rPr>
                        <w:t xml:space="preserve"> by Ron Roy. We will concentrate on comprehension, fluency, vocabulary, and increasing our knowledge of conflict and resolution within the plot of a story. 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</w:t>
                      </w:r>
                      <w:r w:rsidR="002E052C">
                        <w:rPr>
                          <w:b/>
                          <w:bCs/>
                          <w:u w:val="single"/>
                        </w:rPr>
                        <w:t>hur</w:t>
                      </w:r>
                      <w:r>
                        <w:rPr>
                          <w:b/>
                          <w:bCs/>
                          <w:u w:val="single"/>
                        </w:rPr>
                        <w:t>s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day, </w:t>
                      </w:r>
                      <w:r>
                        <w:rPr>
                          <w:b/>
                          <w:bCs/>
                          <w:u w:val="single"/>
                        </w:rPr>
                        <w:t>December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="002E052C">
                        <w:rPr>
                          <w:b/>
                          <w:bCs/>
                          <w:u w:val="single"/>
                        </w:rPr>
                        <w:t>4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>Comprehension Test on “</w:t>
                      </w:r>
                      <w:r>
                        <w:rPr>
                          <w:bCs/>
                        </w:rPr>
                        <w:t>The Kidnapped King</w:t>
                      </w:r>
                      <w:r w:rsidRPr="00A9378A">
                        <w:rPr>
                          <w:bCs/>
                        </w:rPr>
                        <w:t xml:space="preserve">” </w:t>
                      </w:r>
                      <w:r>
                        <w:rPr>
                          <w:b/>
                          <w:bCs/>
                        </w:rPr>
                        <w:t>(L.9</w:t>
                      </w:r>
                      <w:r w:rsidRPr="00A9378A">
                        <w:rPr>
                          <w:b/>
                          <w:bCs/>
                        </w:rPr>
                        <w:t>)</w:t>
                      </w:r>
                    </w:p>
                    <w:p w:rsidR="00C67DC5" w:rsidRPr="00A9378A" w:rsidRDefault="002E052C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Wednesday</w:t>
                      </w:r>
                      <w:r w:rsidR="00C67DC5" w:rsidRPr="00A9378A">
                        <w:rPr>
                          <w:b/>
                          <w:bCs/>
                          <w:u w:val="single"/>
                        </w:rPr>
                        <w:t xml:space="preserve">, </w:t>
                      </w:r>
                      <w:r w:rsidR="00C67DC5">
                        <w:rPr>
                          <w:b/>
                          <w:bCs/>
                          <w:u w:val="single"/>
                        </w:rPr>
                        <w:t>December</w:t>
                      </w:r>
                      <w:r w:rsidR="00C67DC5"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DC3AAE">
                        <w:rPr>
                          <w:b/>
                          <w:bCs/>
                          <w:u w:val="single"/>
                        </w:rPr>
                        <w:t>1</w:t>
                      </w:r>
                      <w:r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:rsidR="00C67DC5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 xml:space="preserve">Spelling/Vocabulary Test with </w:t>
                      </w:r>
                      <w:r w:rsidRPr="00A9378A">
                        <w:rPr>
                          <w:b/>
                          <w:bCs/>
                        </w:rPr>
                        <w:t xml:space="preserve">Lesson </w:t>
                      </w:r>
                      <w:r w:rsidR="00DC3AAE">
                        <w:rPr>
                          <w:b/>
                          <w:bCs/>
                        </w:rPr>
                        <w:t>10</w:t>
                      </w:r>
                      <w:r w:rsidRPr="00A9378A">
                        <w:rPr>
                          <w:bCs/>
                        </w:rPr>
                        <w:t xml:space="preserve"> words</w:t>
                      </w:r>
                    </w:p>
                    <w:p w:rsidR="00DF1E76" w:rsidRPr="00202655" w:rsidRDefault="0020265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202655">
                        <w:rPr>
                          <w:b/>
                          <w:bCs/>
                        </w:rPr>
                        <w:t>*Please continue to practice reading Fry Words.*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AAE" w:rsidRDefault="00DC3AAE" w:rsidP="00DC3A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10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Kidnapped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C3AAE" w:rsidRDefault="00DC3AAE" w:rsidP="00DC3AAE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blink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cry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flight  </w:t>
                            </w:r>
                          </w:p>
                          <w:p w:rsidR="00DC3AAE" w:rsidRDefault="00DC3AAE" w:rsidP="00DC3AAE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crisp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fly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fight</w:t>
                            </w:r>
                          </w:p>
                          <w:p w:rsidR="00DC3AAE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slice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try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rely</w:t>
                            </w:r>
                          </w:p>
                          <w:p w:rsidR="00DC3AAE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pride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high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delight    </w:t>
                            </w:r>
                          </w:p>
                          <w:p w:rsidR="00DC3AAE" w:rsidRPr="00DF6645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glide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height          widen</w:t>
                            </w:r>
                          </w:p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DC3AAE" w:rsidRDefault="00DC3AAE" w:rsidP="00DC3AA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10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Kidnapped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C3AAE" w:rsidRDefault="00DC3AAE" w:rsidP="00DC3AAE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blink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cry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flight  </w:t>
                      </w:r>
                    </w:p>
                    <w:p w:rsidR="00DC3AAE" w:rsidRDefault="00DC3AAE" w:rsidP="00DC3AAE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crisp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fly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fight</w:t>
                      </w:r>
                    </w:p>
                    <w:p w:rsidR="00DC3AAE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slice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try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rely</w:t>
                      </w:r>
                    </w:p>
                    <w:p w:rsidR="00DC3AAE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pride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high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delight    </w:t>
                      </w:r>
                    </w:p>
                    <w:p w:rsidR="00DC3AAE" w:rsidRPr="00DF6645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glide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height          widen</w:t>
                      </w:r>
                    </w:p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034EA9" w:rsidRDefault="005C5DEC" w:rsidP="005C5DEC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5C5DEC" w:rsidRPr="00DC3AAE" w:rsidRDefault="00DC3AAE" w:rsidP="005C5DEC">
                            <w:pPr>
                              <w:ind w:left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begin focusing our attention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on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adding two-digit numbers. Our main focus in this unit will be on regrouping. Students will regroup 10 ones for 1 ten and practice adding two- and one-digit numbers as well as adding 2 two-digit numbers. Students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will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use number lines to model two-digit addition.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We will also work on adding 3 and 4 two-digit numbers using strategies such as double, counting on, and making 10.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Please continue to practice those basic addition and subtraction facts at home as well as subtracti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ng with regrouping (borrowing).</w:t>
                            </w:r>
                          </w:p>
                          <w:p w:rsidR="005C5DEC" w:rsidRPr="00DB3F07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62030A" wp14:editId="501B78DD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5C5DEC" w:rsidRPr="00034EA9" w:rsidRDefault="005C5DEC" w:rsidP="005C5DEC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5C5DEC" w:rsidRPr="00DC3AAE" w:rsidRDefault="00DC3AAE" w:rsidP="005C5DEC">
                      <w:pPr>
                        <w:ind w:left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begin focusing our attention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on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adding two-digit numbers. Our main focus in this unit will be on regrouping. Students will regroup 10 ones for 1 ten and practice adding two- and one-digit numbers as well as adding 2 two-digit numbers. Students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will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use number lines to model two-digit addition.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We will also work on adding 3 and 4 two-digit numbers using strategies such as double, counting on, and making 10.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Please continue to practice those basic addition and subtraction facts at home as well as subtracti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ng with regrouping (borrowing).</w:t>
                      </w:r>
                      <w:bookmarkStart w:id="1" w:name="_GoBack"/>
                      <w:bookmarkEnd w:id="1"/>
                    </w:p>
                    <w:p w:rsidR="005C5DEC" w:rsidRPr="00DB3F07" w:rsidRDefault="005C5DEC" w:rsidP="005C5DE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4962030A" wp14:editId="501B78DD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203BA4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203BA4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1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203BA4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203BA4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6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7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DC3AAE" w:rsidRPr="00DC3AAE" w:rsidRDefault="00DC3AAE" w:rsidP="00DC3AAE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2"/>
                                <w:szCs w:val="22"/>
                              </w:rPr>
                            </w:pPr>
                            <w:r w:rsidRPr="00DC3AA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 (L.10) “The Kidnapped King”</w:t>
                            </w:r>
                          </w:p>
                          <w:p w:rsidR="00DC3AAE" w:rsidRPr="006F490C" w:rsidRDefault="00DC3AAE" w:rsidP="00DC3AAE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kidnapping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noun that means a crime where someone takes another person and hides him or her.</w:t>
                            </w:r>
                          </w:p>
                          <w:p w:rsidR="00DC3AAE" w:rsidRPr="006F490C" w:rsidRDefault="00DC3AAE" w:rsidP="00DC3AAE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investigate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 a verb that means to do work to understand something. When there is a crime or a mystery, we try to solve or investigate it. The work is called an investigation.</w:t>
                            </w:r>
                          </w:p>
                          <w:p w:rsidR="00DC3AAE" w:rsidRPr="006F490C" w:rsidRDefault="00DC3AAE" w:rsidP="00DC3AAE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resolution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 a story, a resolution is the events that solve the character’s problem.</w:t>
                            </w:r>
                          </w:p>
                          <w:p w:rsidR="00DC3AAE" w:rsidRDefault="00DC3AAE" w:rsidP="00DC3AAE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twist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Sometimes a mystery has a twist. It is a surprise, something that we don’t expect.</w:t>
                            </w:r>
                          </w:p>
                          <w:p w:rsidR="00DC3AAE" w:rsidRPr="006F490C" w:rsidRDefault="00DC3AAE" w:rsidP="00DC3AAE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C3A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persistent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– is an adjective that means continuing no matter what and not giving up.</w:t>
                            </w:r>
                          </w:p>
                          <w:p w:rsidR="00ED7E6F" w:rsidRPr="006F490C" w:rsidRDefault="00ED7E6F" w:rsidP="00ED7E6F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ED7E6F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DC3AAE" w:rsidRPr="00DC3AAE" w:rsidRDefault="00DC3AAE" w:rsidP="00DC3AAE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2"/>
                          <w:szCs w:val="22"/>
                        </w:rPr>
                      </w:pPr>
                      <w:r w:rsidRPr="00DC3AA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 (L.</w:t>
                      </w:r>
                      <w:r w:rsidRPr="00DC3AA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DC3AA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) “The Kidnapped King”</w:t>
                      </w:r>
                    </w:p>
                    <w:p w:rsidR="00DC3AAE" w:rsidRPr="006F490C" w:rsidRDefault="00DC3AAE" w:rsidP="00DC3AAE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kidnapping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 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noun that means a crime where someone takes anoth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er person and hides him or her.</w:t>
                      </w:r>
                    </w:p>
                    <w:p w:rsidR="00DC3AAE" w:rsidRPr="006F490C" w:rsidRDefault="00DC3AAE" w:rsidP="00DC3AAE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investigate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is a verb that means to do work to understand something. When there is a crime or a mystery, we try to solve or investigate it. The work is called an investigation.</w:t>
                      </w:r>
                    </w:p>
                    <w:p w:rsidR="00DC3AAE" w:rsidRPr="006F490C" w:rsidRDefault="00DC3AAE" w:rsidP="00DC3AAE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resolution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 a story, a resolution is the events that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solve the character’s problem.</w:t>
                      </w:r>
                    </w:p>
                    <w:p w:rsidR="00DC3AAE" w:rsidRDefault="00DC3AAE" w:rsidP="00DC3AAE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twist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Sometimes a mystery has a twist. It is a surprise, something that we don’t expect.</w:t>
                      </w:r>
                    </w:p>
                    <w:p w:rsidR="00DC3AAE" w:rsidRPr="006F490C" w:rsidRDefault="00DC3AAE" w:rsidP="00DC3AAE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C3A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persistent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– is an adjective that means continuing no matter what and not giving up.</w:t>
                      </w:r>
                    </w:p>
                    <w:p w:rsidR="00ED7E6F" w:rsidRPr="006F490C" w:rsidRDefault="00ED7E6F" w:rsidP="00ED7E6F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5C5DEC" w:rsidRDefault="005C5DEC" w:rsidP="00ED7E6F">
                      <w:pPr>
                        <w:ind w:left="0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DC3AAE" w:rsidRDefault="00DC3AAE" w:rsidP="00DC3A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10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</w:p>
                          <w:p w:rsidR="00DC3AAE" w:rsidRDefault="00DC3AAE" w:rsidP="00DC3A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Kidnapped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C3AAE" w:rsidRDefault="00DC3AAE" w:rsidP="00DC3AAE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blink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cry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flight  </w:t>
                            </w:r>
                          </w:p>
                          <w:p w:rsidR="00DC3AAE" w:rsidRDefault="00DC3AAE" w:rsidP="00DC3AAE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crisp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fly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fight</w:t>
                            </w:r>
                          </w:p>
                          <w:p w:rsidR="00DC3AAE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slice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try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DC3AAE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pride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high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 </w:t>
                            </w:r>
                          </w:p>
                          <w:p w:rsidR="00DC3AAE" w:rsidRPr="00DF6645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glide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height          </w:t>
                            </w:r>
                          </w:p>
                          <w:p w:rsidR="00ED7E6F" w:rsidRPr="00DF6645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E40918" w:rsidRPr="00DF6645" w:rsidRDefault="008B683D" w:rsidP="003303A6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DC3AAE" w:rsidRDefault="00DC3AAE" w:rsidP="00DC3AA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10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</w:p>
                    <w:p w:rsidR="00DC3AAE" w:rsidRDefault="00DC3AAE" w:rsidP="00DC3AA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Kidnapped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C3AAE" w:rsidRDefault="00DC3AAE" w:rsidP="00DC3AAE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blink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cry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flight  </w:t>
                      </w:r>
                    </w:p>
                    <w:p w:rsidR="00DC3AAE" w:rsidRDefault="00DC3AAE" w:rsidP="00DC3AAE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crisp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fly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fight</w:t>
                      </w:r>
                    </w:p>
                    <w:p w:rsidR="00DC3AAE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slice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try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DC3AAE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pride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high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 </w:t>
                      </w:r>
                    </w:p>
                    <w:p w:rsidR="00DC3AAE" w:rsidRPr="00DF6645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glide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height          </w:t>
                      </w:r>
                    </w:p>
                    <w:p w:rsidR="00ED7E6F" w:rsidRPr="00DF6645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E40918" w:rsidRPr="00DF6645" w:rsidRDefault="008B683D" w:rsidP="003303A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BA4" w:rsidRDefault="00203BA4">
      <w:r>
        <w:separator/>
      </w:r>
    </w:p>
  </w:endnote>
  <w:endnote w:type="continuationSeparator" w:id="0">
    <w:p w:rsidR="00203BA4" w:rsidRDefault="00203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BA4" w:rsidRDefault="00203BA4">
      <w:r>
        <w:separator/>
      </w:r>
    </w:p>
  </w:footnote>
  <w:footnote w:type="continuationSeparator" w:id="0">
    <w:p w:rsidR="00203BA4" w:rsidRDefault="00203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3BA4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66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2C4B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4C77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052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3A6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0054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5DEC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4CE2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483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4DC2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27DE3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4BF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079D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2700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313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67DC5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136B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5682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7F5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3AAE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D73DD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9AD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D7E6F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5CEF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mailto:lizpatrick@.pickenscounty%20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izpatrick@.pickenscounty%20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matthewgibson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atthewgibson@.pickenscountyschools.or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kellybryson@.pickenscoun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http://jasperele.pickens.k12.ga.us/" TargetMode="External"/><Relationship Id="rId28" Type="http://schemas.openxmlformats.org/officeDocument/2006/relationships/hyperlink" Target="http://jasperele.pickens.k12.ga.us/" TargetMode="External"/><Relationship Id="rId10" Type="http://schemas.openxmlformats.org/officeDocument/2006/relationships/image" Target="media/image70.jpeg"/><Relationship Id="rId19" Type="http://schemas.openxmlformats.org/officeDocument/2006/relationships/hyperlink" Target="mailto:kellybryson@.pickenscount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agaylayoung@.pickenscounty%20%20schools.org" TargetMode="External"/><Relationship Id="rId27" Type="http://schemas.openxmlformats.org/officeDocument/2006/relationships/hyperlink" Target="mailto:agaylayoung@.pickenscounty%20%20schools.or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36D1C-77B5-41F9-9AB4-82E6EBB8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4</cp:revision>
  <cp:lastPrinted>2017-11-29T19:16:00Z</cp:lastPrinted>
  <dcterms:created xsi:type="dcterms:W3CDTF">2017-12-06T13:45:00Z</dcterms:created>
  <dcterms:modified xsi:type="dcterms:W3CDTF">2017-12-11T16:39:00Z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