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bookmarkStart w:id="0" w:name="_GoBack"/>
    <w:bookmarkEnd w:id="0"/>
    <w:p w:rsidR="00D5744A" w:rsidRPr="00D5744A" w:rsidRDefault="008158A4" w:rsidP="00790944">
      <w:pPr>
        <w:jc w:val="center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FA4648" wp14:editId="3166F3F3">
                <wp:simplePos x="0" y="0"/>
                <wp:positionH relativeFrom="page">
                  <wp:posOffset>4063042</wp:posOffset>
                </wp:positionH>
                <wp:positionV relativeFrom="page">
                  <wp:posOffset>198407</wp:posOffset>
                </wp:positionV>
                <wp:extent cx="3381375" cy="1957297"/>
                <wp:effectExtent l="19050" t="19050" r="47625" b="4318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572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CA370B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In writer’s workshop</w:t>
                            </w:r>
                            <w:r w:rsidR="002236C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students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will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plan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 draft, &amp; organize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 We will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continue to focus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on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the Narrative genre &amp;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writing 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&amp;</w:t>
                            </w:r>
                            <w:r w:rsidR="008E73B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elaborating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with detail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="000E0730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FAEF472" wp14:editId="65E49892">
                                  <wp:extent cx="1061049" cy="845389"/>
                                  <wp:effectExtent l="0" t="0" r="6350" b="0"/>
                                  <wp:docPr id="11" name="Picture 11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84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5" o:spid="_x0000_s1026" type="#_x0000_t202" style="position:absolute;left:0;text-align:left;margin-left:319.9pt;margin-top:15.6pt;width:266.25pt;height:154.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CA370B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</w:pP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In writer’s workshop</w:t>
                      </w:r>
                      <w:r w:rsidR="002236C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students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will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plan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 draft, &amp; organize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 We will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continue to focus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on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the Narrative genre &amp;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writing 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&amp;</w:t>
                      </w:r>
                      <w:r w:rsidR="008E73B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elaborating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with detail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="000E0730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 wp14:anchorId="2FAEF472" wp14:editId="65E49892">
                            <wp:extent cx="1061049" cy="845389"/>
                            <wp:effectExtent l="0" t="0" r="6350" b="0"/>
                            <wp:docPr id="11" name="Picture 11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84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01D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A9892B" wp14:editId="640012EE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D977F5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Dec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2E052C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1</w:t>
                            </w:r>
                            <w:r w:rsidR="00FD305C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  <w:r w:rsidR="003835CA" w:rsidRPr="003835CA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D73DD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Dec. </w:t>
                            </w:r>
                            <w:r w:rsidR="00FD305C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21</w:t>
                            </w:r>
                            <w:r w:rsidR="00FD305C" w:rsidRPr="00FD305C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st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27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1jNwIAAFw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D977F5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Dec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2E052C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1</w:t>
                      </w:r>
                      <w:r w:rsidR="00FD305C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8</w:t>
                      </w:r>
                      <w:r w:rsidR="003835CA" w:rsidRPr="003835CA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DD73DD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Dec. </w:t>
                      </w:r>
                      <w:r w:rsidR="00FD305C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21</w:t>
                      </w:r>
                      <w:r w:rsidR="00FD305C" w:rsidRPr="00FD305C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st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25CC8A5" wp14:editId="6C8A6716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8158A4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E5C9282" wp14:editId="706D67D4">
                <wp:simplePos x="0" y="0"/>
                <wp:positionH relativeFrom="column">
                  <wp:posOffset>-578485</wp:posOffset>
                </wp:positionH>
                <wp:positionV relativeFrom="paragraph">
                  <wp:posOffset>141605</wp:posOffset>
                </wp:positionV>
                <wp:extent cx="1388745" cy="9226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3495" w:rsidRPr="008D06CF" w:rsidRDefault="001B3495" w:rsidP="001B349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:rsidR="001B3495" w:rsidRPr="00373D2C" w:rsidRDefault="00C67DC5" w:rsidP="001B349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>Forms of Energy</w:t>
                            </w:r>
                          </w:p>
                          <w:p w:rsidR="008D06CF" w:rsidRPr="00A2514A" w:rsidRDefault="008D06CF" w:rsidP="00564FDB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left:0;text-align:left;margin-left:-45.55pt;margin-top:11.15pt;width:109.35pt;height:72.6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" filled="f" stroked="f" strokeweight=".5pt">
                <v:textbox>
                  <w:txbxContent>
                    <w:p w:rsidR="001B3495" w:rsidRPr="008D06CF" w:rsidRDefault="001B3495" w:rsidP="001B349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szCs w:val="24"/>
                          <w:u w:val="single"/>
                        </w:rPr>
                        <w:t>Science</w:t>
                      </w:r>
                    </w:p>
                    <w:p w:rsidR="001B3495" w:rsidRPr="00373D2C" w:rsidRDefault="00C67DC5" w:rsidP="001B349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Cs w:val="24"/>
                        </w:rPr>
                        <w:t>Forms of Energy</w:t>
                      </w:r>
                    </w:p>
                    <w:p w:rsidR="008D06CF" w:rsidRPr="00A2514A" w:rsidRDefault="008D06CF" w:rsidP="00564FDB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FDB"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7B64F32" wp14:editId="58090DA0">
                <wp:simplePos x="0" y="0"/>
                <wp:positionH relativeFrom="column">
                  <wp:posOffset>1664335</wp:posOffset>
                </wp:positionH>
                <wp:positionV relativeFrom="paragraph">
                  <wp:posOffset>158750</wp:posOffset>
                </wp:positionV>
                <wp:extent cx="1482725" cy="9048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495" w:rsidRPr="008D06CF" w:rsidRDefault="001B3495" w:rsidP="001B3495">
                            <w:pPr>
                              <w:ind w:left="0"/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u w:val="single"/>
                              </w:rPr>
                              <w:t>Social Studies</w:t>
                            </w:r>
                          </w:p>
                          <w:p w:rsidR="001B3495" w:rsidRPr="008D06CF" w:rsidRDefault="00C67DC5" w:rsidP="001B3495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Creek and Cherokee Indians</w:t>
                            </w:r>
                          </w:p>
                          <w:p w:rsidR="008D06CF" w:rsidRPr="008158A4" w:rsidRDefault="008D06CF" w:rsidP="00564FDB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12.5pt;width:116.75pt;height:71.2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cKgg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" filled="f" stroked="f" strokeweight=".5pt">
                <v:textbox>
                  <w:txbxContent>
                    <w:p w:rsidR="001B3495" w:rsidRPr="008D06CF" w:rsidRDefault="001B3495" w:rsidP="001B3495">
                      <w:pPr>
                        <w:ind w:left="0"/>
                        <w:rPr>
                          <w:rFonts w:ascii="Arial Black" w:hAnsi="Arial Black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u w:val="single"/>
                        </w:rPr>
                        <w:t>Social Studies</w:t>
                      </w:r>
                    </w:p>
                    <w:p w:rsidR="001B3495" w:rsidRPr="008D06CF" w:rsidRDefault="00C67DC5" w:rsidP="001B3495">
                      <w:pPr>
                        <w:ind w:left="0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Creek and Cherokee Indians</w:t>
                      </w:r>
                    </w:p>
                    <w:p w:rsidR="008D06CF" w:rsidRPr="008158A4" w:rsidRDefault="008D06CF" w:rsidP="00564FDB">
                      <w:pPr>
                        <w:ind w:lef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AF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8B065D" wp14:editId="6A7FEC28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B004E0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515FCBF" wp14:editId="178E10E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6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" fillcolor="#ff9" strokeweight="4pt">
                <v:fill opacity="46003f"/>
                <v:textbox>
                  <w:txbxContent>
                    <w:p w:rsidR="00CE65E5" w:rsidRPr="00E92695" w:rsidRDefault="00B004E0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t>.</w:t>
                      </w:r>
                      <w:r w:rsidR="00E52CE9"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6515FCBF" wp14:editId="178E10E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4893BA95" wp14:editId="6669D03A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24911" w:rsidP="00D5744A">
      <w:r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5EA726F" wp14:editId="3E3502C9">
                <wp:simplePos x="0" y="0"/>
                <wp:positionH relativeFrom="page">
                  <wp:posOffset>181154</wp:posOffset>
                </wp:positionH>
                <wp:positionV relativeFrom="page">
                  <wp:posOffset>2182483</wp:posOffset>
                </wp:positionV>
                <wp:extent cx="3881431" cy="3079115"/>
                <wp:effectExtent l="19050" t="19050" r="4318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31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2678F7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="008F4A64"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Important Reminders</w:t>
                            </w:r>
                          </w:p>
                          <w:p w:rsidR="001B3495" w:rsidRPr="00800F36" w:rsidRDefault="00F50F97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1B3495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1B349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1B3495"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School starts promptly at 7:45.  Please make sure your    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child is on time.  </w:t>
                            </w:r>
                            <w:r w:rsidR="0025210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Drop off begins at 7:10 am.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*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If your child has a change in transportation, please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send his/her teacher a note.</w:t>
                            </w:r>
                          </w:p>
                          <w:p w:rsidR="00252103" w:rsidRPr="003303A6" w:rsidRDefault="001B3495" w:rsidP="003303A6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*This year, our school is collecting Pop Tarts for the “Paw Packs” Weekend Snack Program. All dona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tions are greatly appreciated!</w:t>
                            </w:r>
                          </w:p>
                          <w:p w:rsidR="00D977F5" w:rsidRPr="006D4CE2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0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D977F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 December 18 – 21 – Christmas Book Character Dress-Up</w:t>
                            </w:r>
                            <w:r w:rsidR="006D4CE2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(Please see the dress-up schedule on the back.)</w:t>
                            </w:r>
                          </w:p>
                          <w:p w:rsidR="00ED7E6F" w:rsidRDefault="00ED7E6F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December 21 – </w:t>
                            </w:r>
                            <w:r w:rsidR="00B92700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Classroom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Christmas </w:t>
                            </w:r>
                            <w:r w:rsidR="00B92700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Parties</w:t>
                            </w:r>
                            <w:r w:rsidR="00DC3AAE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@1:00 pm</w:t>
                            </w:r>
                          </w:p>
                          <w:p w:rsidR="00ED7E6F" w:rsidRDefault="00ED7E6F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December 22 </w:t>
                            </w:r>
                            <w:r w:rsidR="0023436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23436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January 5 – Christmas Holida</w:t>
                            </w:r>
                            <w:r w:rsidR="00DC3AAE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ys</w:t>
                            </w:r>
                          </w:p>
                          <w:p w:rsidR="00262C4B" w:rsidRDefault="00262C4B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January 12 – Report Cards</w:t>
                            </w:r>
                          </w:p>
                          <w:p w:rsidR="002E052C" w:rsidRPr="00ED7E6F" w:rsidRDefault="002E052C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January 15 – Martin Luther King Holiday (No School)</w:t>
                            </w:r>
                          </w:p>
                          <w:p w:rsidR="00DC52D5" w:rsidRPr="001B3495" w:rsidRDefault="00DC52D5" w:rsidP="001B3495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4.25pt;margin-top:171.85pt;width:305.6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" fillcolor="#cef7c9" strokeweight="4pt">
                <v:textbox inset="0,0,0,0">
                  <w:txbxContent>
                    <w:p w:rsidR="008F4A64" w:rsidRPr="002678F7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="008F4A64"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>Important Reminders</w:t>
                      </w:r>
                    </w:p>
                    <w:p w:rsidR="001B3495" w:rsidRPr="00800F36" w:rsidRDefault="00F50F97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1B3495" w:rsidRPr="002D3CD1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1B349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1B3495"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School starts promptly at 7:45.  Please make sure your    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child is on time.  </w:t>
                      </w:r>
                      <w:r w:rsidR="0025210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Drop off begins at 7:10 am.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*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If your child has a change in transportation, please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send his/her teacher a note.</w:t>
                      </w:r>
                    </w:p>
                    <w:p w:rsidR="00252103" w:rsidRPr="003303A6" w:rsidRDefault="001B3495" w:rsidP="003303A6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>*This year, our school is collecting Pop Tarts for the “Paw Packs” Weekend Snack Program. All dona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tions are greatly appreciated!</w:t>
                      </w:r>
                    </w:p>
                    <w:p w:rsidR="00D977F5" w:rsidRPr="006D4CE2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 w:val="20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D977F5">
                        <w:rPr>
                          <w:rFonts w:ascii="Love Ya Like A Sister" w:hAnsi="Love Ya Like A Sister" w:cs="Arial"/>
                          <w:szCs w:val="24"/>
                        </w:rPr>
                        <w:t>* December 18 – 21 – Christmas Book Character Dress-Up</w:t>
                      </w:r>
                      <w:r w:rsidR="006D4CE2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(Please see the dress-up schedule on the back.)</w:t>
                      </w:r>
                    </w:p>
                    <w:p w:rsidR="00ED7E6F" w:rsidRDefault="00ED7E6F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December 21 – </w:t>
                      </w:r>
                      <w:r w:rsidR="00B92700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Classroom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Christmas </w:t>
                      </w:r>
                      <w:r w:rsidR="00B92700">
                        <w:rPr>
                          <w:rFonts w:ascii="Love Ya Like A Sister" w:hAnsi="Love Ya Like A Sister" w:cs="Arial"/>
                          <w:szCs w:val="24"/>
                        </w:rPr>
                        <w:t>Parties</w:t>
                      </w:r>
                      <w:r w:rsidR="00DC3AAE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@1:00 pm</w:t>
                      </w:r>
                    </w:p>
                    <w:p w:rsidR="00ED7E6F" w:rsidRDefault="00ED7E6F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December 22 </w:t>
                      </w:r>
                      <w:r w:rsidR="00234366">
                        <w:rPr>
                          <w:rFonts w:ascii="Love Ya Like A Sister" w:hAnsi="Love Ya Like A Sister" w:cs="Arial"/>
                          <w:szCs w:val="24"/>
                        </w:rPr>
                        <w:t>–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234366">
                        <w:rPr>
                          <w:rFonts w:ascii="Love Ya Like A Sister" w:hAnsi="Love Ya Like A Sister" w:cs="Arial"/>
                          <w:szCs w:val="24"/>
                        </w:rPr>
                        <w:t>January 5 – Christmas Holida</w:t>
                      </w:r>
                      <w:r w:rsidR="00DC3AAE">
                        <w:rPr>
                          <w:rFonts w:ascii="Love Ya Like A Sister" w:hAnsi="Love Ya Like A Sister" w:cs="Arial"/>
                          <w:szCs w:val="24"/>
                        </w:rPr>
                        <w:t>ys</w:t>
                      </w:r>
                    </w:p>
                    <w:p w:rsidR="00262C4B" w:rsidRDefault="00262C4B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January 12 – Report Cards</w:t>
                      </w:r>
                    </w:p>
                    <w:p w:rsidR="002E052C" w:rsidRPr="00ED7E6F" w:rsidRDefault="002E052C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January 15 – Martin Luther King Holiday (No School)</w:t>
                      </w:r>
                    </w:p>
                    <w:p w:rsidR="00DC52D5" w:rsidRPr="001B3495" w:rsidRDefault="00DC52D5" w:rsidP="001B3495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2B8B99B" wp14:editId="53B527F4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DEC" w:rsidRDefault="004B6220" w:rsidP="005C5DE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DC3AAE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Reading</w:t>
                            </w:r>
                          </w:p>
                          <w:p w:rsidR="00FD305C" w:rsidRPr="00DC3AAE" w:rsidRDefault="00FD305C" w:rsidP="005C5DE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FD305C" w:rsidRDefault="00FD305C" w:rsidP="00FD305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  <w:sz w:val="25"/>
                                <w:szCs w:val="25"/>
                              </w:rPr>
                            </w:pPr>
                            <w:r w:rsidRPr="007774AD">
                              <w:rPr>
                                <w:bCs/>
                                <w:sz w:val="25"/>
                                <w:szCs w:val="25"/>
                              </w:rPr>
                              <w:t>This is a test free week! We will enjoy reading</w:t>
                            </w:r>
                            <w:r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 and doing a Novel Study on</w:t>
                            </w:r>
                            <w:r w:rsidRPr="007774AD"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5"/>
                                <w:szCs w:val="25"/>
                              </w:rPr>
                              <w:t>“December Secrets” together in class</w:t>
                            </w:r>
                            <w:r w:rsidRPr="007774AD"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.  </w:t>
                            </w:r>
                          </w:p>
                          <w:p w:rsidR="00FD305C" w:rsidRPr="007774AD" w:rsidRDefault="00FD305C" w:rsidP="00FD305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  <w:p w:rsidR="00FD305C" w:rsidRPr="00202655" w:rsidRDefault="00FD305C" w:rsidP="00FD305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02655">
                              <w:rPr>
                                <w:b/>
                                <w:bCs/>
                              </w:rPr>
                              <w:t>*Please continue to practice reading Fry Words.*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5C5DEC" w:rsidRDefault="004B6220" w:rsidP="005C5DE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DC3AAE">
                        <w:rPr>
                          <w:b/>
                          <w:bCs/>
                          <w:sz w:val="30"/>
                          <w:szCs w:val="30"/>
                        </w:rPr>
                        <w:t>Reading</w:t>
                      </w:r>
                    </w:p>
                    <w:p w:rsidR="00FD305C" w:rsidRPr="00DC3AAE" w:rsidRDefault="00FD305C" w:rsidP="005C5DE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bookmarkStart w:id="1" w:name="_GoBack"/>
                      <w:bookmarkEnd w:id="1"/>
                    </w:p>
                    <w:p w:rsidR="00FD305C" w:rsidRDefault="00FD305C" w:rsidP="00FD305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  <w:sz w:val="25"/>
                          <w:szCs w:val="25"/>
                        </w:rPr>
                      </w:pPr>
                      <w:r w:rsidRPr="007774AD">
                        <w:rPr>
                          <w:bCs/>
                          <w:sz w:val="25"/>
                          <w:szCs w:val="25"/>
                        </w:rPr>
                        <w:t>This is a test free week! We will enjoy reading</w:t>
                      </w:r>
                      <w:r>
                        <w:rPr>
                          <w:bCs/>
                          <w:sz w:val="25"/>
                          <w:szCs w:val="25"/>
                        </w:rPr>
                        <w:t xml:space="preserve"> and doing a Novel Study on</w:t>
                      </w:r>
                      <w:r w:rsidRPr="007774AD">
                        <w:rPr>
                          <w:bCs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bCs/>
                          <w:sz w:val="25"/>
                          <w:szCs w:val="25"/>
                        </w:rPr>
                        <w:t>“</w:t>
                      </w:r>
                      <w:r>
                        <w:rPr>
                          <w:bCs/>
                          <w:sz w:val="25"/>
                          <w:szCs w:val="25"/>
                        </w:rPr>
                        <w:t>December Secrets</w:t>
                      </w:r>
                      <w:r>
                        <w:rPr>
                          <w:bCs/>
                          <w:sz w:val="25"/>
                          <w:szCs w:val="25"/>
                        </w:rPr>
                        <w:t>” together in class</w:t>
                      </w:r>
                      <w:r w:rsidRPr="007774AD">
                        <w:rPr>
                          <w:bCs/>
                          <w:sz w:val="25"/>
                          <w:szCs w:val="25"/>
                        </w:rPr>
                        <w:t xml:space="preserve">.  </w:t>
                      </w:r>
                    </w:p>
                    <w:p w:rsidR="00FD305C" w:rsidRPr="007774AD" w:rsidRDefault="00FD305C" w:rsidP="00FD305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  <w:sz w:val="25"/>
                          <w:szCs w:val="25"/>
                        </w:rPr>
                      </w:pPr>
                    </w:p>
                    <w:p w:rsidR="00FD305C" w:rsidRPr="00202655" w:rsidRDefault="00FD305C" w:rsidP="00FD305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</w:rPr>
                      </w:pPr>
                      <w:r w:rsidRPr="00202655">
                        <w:rPr>
                          <w:b/>
                          <w:bCs/>
                        </w:rPr>
                        <w:t>*Please continue to practice reading Fry Words.*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DEC" w:rsidRDefault="005C5DEC" w:rsidP="005C5D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FD305C" w:rsidRDefault="00FD305C" w:rsidP="00FD305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FD305C" w:rsidRPr="00A3037C" w:rsidRDefault="00FD305C" w:rsidP="00FD305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3037C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No Spelling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words </w:t>
                            </w:r>
                            <w:r w:rsidRPr="00A3037C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this week!</w:t>
                            </w:r>
                          </w:p>
                          <w:p w:rsidR="005C5DEC" w:rsidRDefault="005C5DEC" w:rsidP="005C5D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5C5DEC" w:rsidRDefault="005C5DEC" w:rsidP="005C5DE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FD305C" w:rsidRDefault="00FD305C" w:rsidP="00FD305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FD305C" w:rsidRPr="00A3037C" w:rsidRDefault="00FD305C" w:rsidP="00FD305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A3037C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No Spelling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words </w:t>
                      </w:r>
                      <w:r w:rsidRPr="00A3037C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this week!</w:t>
                      </w:r>
                    </w:p>
                    <w:p w:rsidR="005C5DEC" w:rsidRDefault="005C5DEC" w:rsidP="005C5DE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34EA9" w:rsidP="00D5744A">
      <w:pPr>
        <w:rPr>
          <w:sz w:val="8"/>
          <w:szCs w:val="8"/>
        </w:rPr>
      </w:pPr>
      <w:r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685C098" wp14:editId="343A68DA">
                <wp:simplePos x="0" y="0"/>
                <wp:positionH relativeFrom="column">
                  <wp:posOffset>-733425</wp:posOffset>
                </wp:positionH>
                <wp:positionV relativeFrom="paragraph">
                  <wp:posOffset>-1905</wp:posOffset>
                </wp:positionV>
                <wp:extent cx="1837055" cy="4559300"/>
                <wp:effectExtent l="19050" t="19050" r="1079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DEC" w:rsidRPr="00034EA9" w:rsidRDefault="005C5DEC" w:rsidP="005C5DEC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034EA9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Math</w:t>
                            </w:r>
                          </w:p>
                          <w:p w:rsidR="005C5DEC" w:rsidRPr="00DC3AAE" w:rsidRDefault="00DC3AAE" w:rsidP="005C5DEC">
                            <w:pPr>
                              <w:ind w:left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We will </w:t>
                            </w:r>
                            <w:r w:rsidR="00FD305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continue to focus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our attention </w:t>
                            </w:r>
                            <w:r w:rsidRPr="00C50A6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on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adding two-digit numbers. Our main focus in this unit will be on regrouping. Students will regroup 10 ones for 1 ten and practice adding two- and one-digit numbers as well as adding 2 two-digit numbers. Students </w:t>
                            </w:r>
                            <w:r w:rsidRPr="00C50A6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will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use number lines to model two-digit addition.</w:t>
                            </w:r>
                            <w:r w:rsidRPr="00C50A6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We will also work on adding 3 and 4 two-digit numbers using strategies such as double, counting on, and making 10. </w:t>
                            </w:r>
                            <w:r w:rsidRPr="00C50A6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Please continue to practice those basic addition and subtraction facts at home as well as subtracti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ng with regrouping (borrowing).</w:t>
                            </w:r>
                          </w:p>
                          <w:p w:rsidR="005C5DEC" w:rsidRPr="00DB3F07" w:rsidRDefault="005C5DEC" w:rsidP="005C5DE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962030A" wp14:editId="501B78DD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C52D5" w:rsidRPr="00DB3F07" w:rsidRDefault="00DC52D5" w:rsidP="00DC52D5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B3F07" w:rsidRPr="00DB3F07" w:rsidRDefault="00DB3F07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left:0;text-align:left;margin-left:-57.75pt;margin-top:-.15pt;width:144.65pt;height:35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" strokeweight="3.5pt">
                <v:textbox>
                  <w:txbxContent>
                    <w:p w:rsidR="005C5DEC" w:rsidRPr="00034EA9" w:rsidRDefault="005C5DEC" w:rsidP="005C5DEC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</w:pPr>
                      <w:r w:rsidRPr="00034EA9"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  <w:t>Math</w:t>
                      </w:r>
                    </w:p>
                    <w:p w:rsidR="005C5DEC" w:rsidRPr="00DC3AAE" w:rsidRDefault="00DC3AAE" w:rsidP="005C5DEC">
                      <w:pPr>
                        <w:ind w:left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We will </w:t>
                      </w:r>
                      <w:r w:rsidR="00FD305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continue to focus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our attention </w:t>
                      </w:r>
                      <w:r w:rsidRPr="00C50A63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on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adding two-digit numbers. Our main focus in this unit will be on regrouping. Students will regroup 10 ones for 1 ten and practice adding two- and one-digit numbers as well as adding 2 two-digit numbers. Students </w:t>
                      </w:r>
                      <w:r w:rsidRPr="00C50A63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will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use number lines to model two-digit addition.</w:t>
                      </w:r>
                      <w:r w:rsidRPr="00C50A63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We will also work on adding 3 and 4 two-digit numbers using strategies such as double, counting on, and making 10. </w:t>
                      </w:r>
                      <w:r w:rsidRPr="00C50A63">
                        <w:rPr>
                          <w:rFonts w:ascii="Times New Roman" w:hAnsi="Times New Roman"/>
                          <w:sz w:val="21"/>
                          <w:szCs w:val="21"/>
                        </w:rPr>
                        <w:t>Please continue to practice those basic addition and subtraction facts at home as well as subtracti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ng with regrouping (borrowing).</w:t>
                      </w:r>
                    </w:p>
                    <w:p w:rsidR="005C5DEC" w:rsidRPr="00DB3F07" w:rsidRDefault="005C5DEC" w:rsidP="005C5DE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4962030A" wp14:editId="501B78DD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DC52D5" w:rsidRPr="00DB3F07" w:rsidRDefault="00DC52D5" w:rsidP="00DC52D5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  <w:p w:rsidR="00DB3F07" w:rsidRPr="00DB3F07" w:rsidRDefault="00DB3F07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0355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1015AC" wp14:editId="781C08AD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DC52D5" w:rsidRPr="00DF1306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E-mail:</w:t>
                            </w:r>
                            <w:r w:rsidRPr="001C0E9D">
                              <w:t xml:space="preserve"> </w:t>
                            </w:r>
                          </w:p>
                          <w:p w:rsidR="00DC52D5" w:rsidRPr="00141B4C" w:rsidRDefault="002853D7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9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kellybryson@.pickenscounty</w:t>
                              </w:r>
                            </w:hyperlink>
                            <w:r w:rsidR="00DC52D5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DC52D5"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schools.org</w:t>
                            </w: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2853D7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0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matthewgibson@.pickenscountyschools.org</w:t>
                              </w:r>
                            </w:hyperlink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hyperlink r:id="rId21" w:history="1">
                              <w:r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lizpatrick@.pickenscounty schools.org</w:t>
                              </w:r>
                            </w:hyperlink>
                            <w:r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2853D7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hyperlink r:id="rId22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agaylayoung@.pickenscounty  schools.org</w:t>
                              </w:r>
                            </w:hyperlink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DC52D5" w:rsidRDefault="002853D7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3" w:history="1">
                              <w:r w:rsidR="00DC52D5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school’s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1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RFiX4y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DC52D5" w:rsidRPr="00DF1306" w:rsidRDefault="00DC52D5" w:rsidP="00DC52D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E-mail:</w:t>
                      </w:r>
                      <w:r w:rsidRPr="001C0E9D">
                        <w:t xml:space="preserve"> </w:t>
                      </w:r>
                    </w:p>
                    <w:p w:rsidR="00DC52D5" w:rsidRPr="00141B4C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4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kellybryson@.pickenscounty</w:t>
                        </w:r>
                      </w:hyperlink>
                      <w:r w:rsidR="00DC52D5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DC52D5"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schools.org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5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matthewgibson@.pickenscountyschools.org</w:t>
                        </w:r>
                      </w:hyperlink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  <w:hyperlink r:id="rId26" w:history="1">
                        <w:r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lizpatrick@.pickenscounty schools.org</w:t>
                        </w:r>
                      </w:hyperlink>
                      <w:r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Style w:val="Hyperlink"/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hyperlink r:id="rId27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agaylayoung@.pickenscounty  schools.org</w:t>
                        </w:r>
                      </w:hyperlink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8" w:history="1">
                        <w:r w:rsidR="00DC52D5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school’s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5A12F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DA2819" wp14:editId="58413C45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ED7E6F" w:rsidRPr="006F490C" w:rsidRDefault="00ED7E6F" w:rsidP="00ED7E6F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5C5DEC" w:rsidRDefault="005C5DEC" w:rsidP="00ED7E6F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FD305C" w:rsidRDefault="00FD305C" w:rsidP="00FD305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FD305C" w:rsidRDefault="00FD305C" w:rsidP="00FD305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FD305C" w:rsidRPr="00A3037C" w:rsidRDefault="00FD305C" w:rsidP="00FD305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  <w:r w:rsidRPr="00A3037C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We will increase our vocabulary through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>our Novel Study</w:t>
                            </w:r>
                            <w:r w:rsidRPr="00A3037C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 in class. No Vocabulary Test this week! </w:t>
                            </w:r>
                          </w:p>
                          <w:p w:rsidR="005C5DE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5C5DE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5C5DE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ED7E6F" w:rsidRPr="006F490C" w:rsidRDefault="00ED7E6F" w:rsidP="00ED7E6F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5C5DEC" w:rsidRDefault="005C5DEC" w:rsidP="00ED7E6F">
                      <w:pPr>
                        <w:ind w:left="0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  <w:p w:rsidR="00FD305C" w:rsidRDefault="00FD305C" w:rsidP="00FD305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  <w:p w:rsidR="00FD305C" w:rsidRDefault="00FD305C" w:rsidP="00FD305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  <w:p w:rsidR="00FD305C" w:rsidRPr="00A3037C" w:rsidRDefault="00FD305C" w:rsidP="00FD305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  <w:r w:rsidRPr="00A3037C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 xml:space="preserve">We will increase our vocabulary through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>our Novel Study</w:t>
                      </w:r>
                      <w:r w:rsidRPr="00A3037C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 xml:space="preserve"> in class. No Vocabulary Test this week! </w:t>
                      </w:r>
                    </w:p>
                    <w:p w:rsidR="005C5DE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  <w:p w:rsidR="005C5DE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  <w:p w:rsidR="005C5DE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ED7E6F" w:rsidRPr="00DF6645" w:rsidRDefault="00ED7E6F" w:rsidP="00ED7E6F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E40918" w:rsidRPr="00DF6645" w:rsidRDefault="008B683D" w:rsidP="003303A6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FD305C" w:rsidRPr="00A3037C" w:rsidRDefault="00FD305C" w:rsidP="00FD305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3037C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No Spelling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words </w:t>
                            </w:r>
                            <w:r w:rsidRPr="00A3037C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this week!</w:t>
                            </w:r>
                          </w:p>
                          <w:p w:rsidR="00B066A6" w:rsidRDefault="00B066A6" w:rsidP="00DD01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ED7E6F" w:rsidRPr="00DF6645" w:rsidRDefault="00ED7E6F" w:rsidP="00ED7E6F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E40918" w:rsidRPr="00DF6645" w:rsidRDefault="008B683D" w:rsidP="003303A6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FD305C" w:rsidRPr="00A3037C" w:rsidRDefault="00FD305C" w:rsidP="00FD305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A3037C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No Spelling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words </w:t>
                      </w:r>
                      <w:r w:rsidRPr="00A3037C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this week!</w:t>
                      </w:r>
                    </w:p>
                    <w:p w:rsidR="00B066A6" w:rsidRDefault="00B066A6" w:rsidP="00DD018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3D7" w:rsidRDefault="002853D7">
      <w:r>
        <w:separator/>
      </w:r>
    </w:p>
  </w:endnote>
  <w:endnote w:type="continuationSeparator" w:id="0">
    <w:p w:rsidR="002853D7" w:rsidRDefault="00285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3D7" w:rsidRDefault="002853D7">
      <w:r>
        <w:separator/>
      </w:r>
    </w:p>
  </w:footnote>
  <w:footnote w:type="continuationSeparator" w:id="0">
    <w:p w:rsidR="002853D7" w:rsidRDefault="00285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55pt;height:11.55pt" o:bullet="t">
        <v:imagedata r:id="rId1" o:title="BD14691_"/>
      </v:shape>
    </w:pict>
  </w:numPicBullet>
  <w:numPicBullet w:numPicBulletId="1">
    <w:pict>
      <v:shape id="_x0000_i1045" type="#_x0000_t75" style="width:11.55pt;height:11.55pt" o:bullet="t">
        <v:imagedata r:id="rId2" o:title="BD14866_"/>
      </v:shape>
    </w:pict>
  </w:numPicBullet>
  <w:numPicBullet w:numPicBulletId="2">
    <w:pict>
      <v:shape id="_x0000_i1046" type="#_x0000_t75" style="width:12.9pt;height:12.9pt" o:bullet="t">
        <v:imagedata r:id="rId3" o:title="MCBD21304_0000[1]"/>
      </v:shape>
    </w:pict>
  </w:numPicBullet>
  <w:numPicBullet w:numPicBulletId="3">
    <w:pict>
      <v:shape id="_x0000_i1047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48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49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4EA9"/>
    <w:rsid w:val="00035927"/>
    <w:rsid w:val="00037CE5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B7F6C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3F23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95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20F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2655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EF1"/>
    <w:rsid w:val="00234366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2103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2C4B"/>
    <w:rsid w:val="002631B6"/>
    <w:rsid w:val="002631FE"/>
    <w:rsid w:val="00264570"/>
    <w:rsid w:val="0026611D"/>
    <w:rsid w:val="002678F7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53D7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A4C77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052C"/>
    <w:rsid w:val="002E177B"/>
    <w:rsid w:val="002E4AD1"/>
    <w:rsid w:val="002E621D"/>
    <w:rsid w:val="002E715C"/>
    <w:rsid w:val="002F04AC"/>
    <w:rsid w:val="002F0AEB"/>
    <w:rsid w:val="002F14DB"/>
    <w:rsid w:val="002F36C2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3A6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35CA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C7D3F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0054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48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4BFC"/>
    <w:rsid w:val="004F7020"/>
    <w:rsid w:val="00500736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AF1"/>
    <w:rsid w:val="0053198E"/>
    <w:rsid w:val="00531EC1"/>
    <w:rsid w:val="00532C2C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4FDB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2F5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5DEC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660A"/>
    <w:rsid w:val="005E75B7"/>
    <w:rsid w:val="005F00C5"/>
    <w:rsid w:val="005F250C"/>
    <w:rsid w:val="005F39D6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010D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4CE2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66619"/>
    <w:rsid w:val="0077066D"/>
    <w:rsid w:val="00775433"/>
    <w:rsid w:val="00780046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3EC7"/>
    <w:rsid w:val="007E4DC2"/>
    <w:rsid w:val="007E56AA"/>
    <w:rsid w:val="007E5A94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3157"/>
    <w:rsid w:val="008042A1"/>
    <w:rsid w:val="00805DBA"/>
    <w:rsid w:val="00806BF1"/>
    <w:rsid w:val="0081307D"/>
    <w:rsid w:val="00813731"/>
    <w:rsid w:val="008139BE"/>
    <w:rsid w:val="008151B6"/>
    <w:rsid w:val="008158A4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27DE3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4CD5"/>
    <w:rsid w:val="00856474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3B6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452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655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4FE2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B7D"/>
    <w:rsid w:val="00975A15"/>
    <w:rsid w:val="00977E01"/>
    <w:rsid w:val="009811A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5520"/>
    <w:rsid w:val="009B5CB9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152"/>
    <w:rsid w:val="00A0331C"/>
    <w:rsid w:val="00A04BFC"/>
    <w:rsid w:val="00A0742C"/>
    <w:rsid w:val="00A07A4F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14A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079D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4E0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5421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D08"/>
    <w:rsid w:val="00B765EF"/>
    <w:rsid w:val="00B8014C"/>
    <w:rsid w:val="00B802F9"/>
    <w:rsid w:val="00B824E8"/>
    <w:rsid w:val="00B83A90"/>
    <w:rsid w:val="00B83CF9"/>
    <w:rsid w:val="00B86E14"/>
    <w:rsid w:val="00B87C31"/>
    <w:rsid w:val="00B87FC2"/>
    <w:rsid w:val="00B92700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313"/>
    <w:rsid w:val="00BB471F"/>
    <w:rsid w:val="00BB47F8"/>
    <w:rsid w:val="00BB6F7F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E5C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11ED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67DC5"/>
    <w:rsid w:val="00C70016"/>
    <w:rsid w:val="00C70924"/>
    <w:rsid w:val="00C71D3E"/>
    <w:rsid w:val="00C7218D"/>
    <w:rsid w:val="00C723B6"/>
    <w:rsid w:val="00C726B7"/>
    <w:rsid w:val="00C7398F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3C2D"/>
    <w:rsid w:val="00C945CA"/>
    <w:rsid w:val="00CA005D"/>
    <w:rsid w:val="00CA061A"/>
    <w:rsid w:val="00CA124A"/>
    <w:rsid w:val="00CA1C03"/>
    <w:rsid w:val="00CA1F58"/>
    <w:rsid w:val="00CA35C4"/>
    <w:rsid w:val="00CA370B"/>
    <w:rsid w:val="00CA4757"/>
    <w:rsid w:val="00CA6B1E"/>
    <w:rsid w:val="00CA7BF8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3F51"/>
    <w:rsid w:val="00CC60EE"/>
    <w:rsid w:val="00CC6682"/>
    <w:rsid w:val="00CD11AC"/>
    <w:rsid w:val="00CD1DC4"/>
    <w:rsid w:val="00CD295F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0BFA"/>
    <w:rsid w:val="00D11EF7"/>
    <w:rsid w:val="00D12385"/>
    <w:rsid w:val="00D12DA3"/>
    <w:rsid w:val="00D1481A"/>
    <w:rsid w:val="00D14E24"/>
    <w:rsid w:val="00D1787D"/>
    <w:rsid w:val="00D202C8"/>
    <w:rsid w:val="00D20C82"/>
    <w:rsid w:val="00D2136B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1F4E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7F5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3AAE"/>
    <w:rsid w:val="00DC45FE"/>
    <w:rsid w:val="00DC52D5"/>
    <w:rsid w:val="00DC64BA"/>
    <w:rsid w:val="00DC7418"/>
    <w:rsid w:val="00DC7A6E"/>
    <w:rsid w:val="00DC7FB4"/>
    <w:rsid w:val="00DD0188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D73DD"/>
    <w:rsid w:val="00DE3C07"/>
    <w:rsid w:val="00DE3E83"/>
    <w:rsid w:val="00DE667A"/>
    <w:rsid w:val="00DE68B8"/>
    <w:rsid w:val="00DE7DFA"/>
    <w:rsid w:val="00DE7FE7"/>
    <w:rsid w:val="00DF1306"/>
    <w:rsid w:val="00DF1659"/>
    <w:rsid w:val="00DF1E76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56D9"/>
    <w:rsid w:val="00E16D3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918"/>
    <w:rsid w:val="00E40B24"/>
    <w:rsid w:val="00E40F9F"/>
    <w:rsid w:val="00E42BA7"/>
    <w:rsid w:val="00E44FD0"/>
    <w:rsid w:val="00E450C4"/>
    <w:rsid w:val="00E460B2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9AD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1D51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1ECB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D7E6F"/>
    <w:rsid w:val="00EE11FA"/>
    <w:rsid w:val="00EE2FED"/>
    <w:rsid w:val="00EE3A3F"/>
    <w:rsid w:val="00EE5BE7"/>
    <w:rsid w:val="00EF2BF3"/>
    <w:rsid w:val="00EF310D"/>
    <w:rsid w:val="00EF322E"/>
    <w:rsid w:val="00EF3985"/>
    <w:rsid w:val="00EF48BA"/>
    <w:rsid w:val="00EF5149"/>
    <w:rsid w:val="00EF57D2"/>
    <w:rsid w:val="00EF57F5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1B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305C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  <w:style w:type="character" w:customStyle="1" w:styleId="aqj">
    <w:name w:val="aqj"/>
    <w:basedOn w:val="DefaultParagraphFont"/>
    <w:rsid w:val="00DD73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  <w:style w:type="character" w:customStyle="1" w:styleId="aqj">
    <w:name w:val="aqj"/>
    <w:basedOn w:val="DefaultParagraphFont"/>
    <w:rsid w:val="00DD7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image" Target="media/image110.wmf"/><Relationship Id="rId26" Type="http://schemas.openxmlformats.org/officeDocument/2006/relationships/hyperlink" Target="mailto:lizpatrick@.pickenscounty%20schools.org" TargetMode="External"/><Relationship Id="rId3" Type="http://schemas.openxmlformats.org/officeDocument/2006/relationships/styles" Target="styles.xml"/><Relationship Id="rId21" Type="http://schemas.openxmlformats.org/officeDocument/2006/relationships/hyperlink" Target="mailto:lizpatrick@.pickenscounty%20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image" Target="media/image11.wmf"/><Relationship Id="rId25" Type="http://schemas.openxmlformats.org/officeDocument/2006/relationships/hyperlink" Target="mailto:matthewgibson@.pickenscountyschools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matthewgibson@.pickenscountyschools.org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hyperlink" Target="mailto:kellybryson@.pickenscounty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hyperlink" Target="http://jasperele.pickens.k12.ga.us/" TargetMode="External"/><Relationship Id="rId28" Type="http://schemas.openxmlformats.org/officeDocument/2006/relationships/hyperlink" Target="http://jasperele.pickens.k12.ga.us/" TargetMode="External"/><Relationship Id="rId10" Type="http://schemas.openxmlformats.org/officeDocument/2006/relationships/image" Target="media/image70.jpeg"/><Relationship Id="rId19" Type="http://schemas.openxmlformats.org/officeDocument/2006/relationships/hyperlink" Target="mailto:kellybryson@.pickenscounty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mailto:agaylayoung@.pickenscounty%20%20schools.org" TargetMode="External"/><Relationship Id="rId27" Type="http://schemas.openxmlformats.org/officeDocument/2006/relationships/hyperlink" Target="mailto:agaylayoung@.pickenscounty%20%20schools.org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5A8E6-5956-46A6-A345-7BF9D8F9D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Matthew Gibson</cp:lastModifiedBy>
  <cp:revision>2</cp:revision>
  <cp:lastPrinted>2017-12-15T13:00:00Z</cp:lastPrinted>
  <dcterms:created xsi:type="dcterms:W3CDTF">2017-12-15T13:01:00Z</dcterms:created>
  <dcterms:modified xsi:type="dcterms:W3CDTF">2017-12-15T13:01:00Z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