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8158A4" w:rsidP="00790944">
      <w:pPr>
        <w:jc w:val="center"/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9FA4648" wp14:editId="3166F3F3">
                <wp:simplePos x="0" y="0"/>
                <wp:positionH relativeFrom="page">
                  <wp:posOffset>4063042</wp:posOffset>
                </wp:positionH>
                <wp:positionV relativeFrom="page">
                  <wp:posOffset>198407</wp:posOffset>
                </wp:positionV>
                <wp:extent cx="3381375" cy="1957297"/>
                <wp:effectExtent l="19050" t="19050" r="47625" b="4318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9572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CA370B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In writer’s workshop</w:t>
                            </w:r>
                            <w:r w:rsidR="002236C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students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will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plan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, draft, &amp; organize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 We will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continue to focus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on</w:t>
                            </w:r>
                            <w:r w:rsidR="008158A4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the Narrative genre &amp;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writing </w:t>
                            </w:r>
                            <w:r w:rsidR="00CA370B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&amp;</w:t>
                            </w:r>
                            <w:r w:rsidR="008E73B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elaborating </w:t>
                            </w:r>
                            <w:r w:rsidR="005F39D6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with detail</w:t>
                            </w:r>
                            <w:r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  <w:r w:rsidR="000E0730" w:rsidRPr="00CA370B">
                              <w:rPr>
                                <w:rFonts w:ascii="Jokerman" w:eastAsia="Times" w:hAnsi="Jokerman" w:cs="Arial"/>
                                <w:color w:val="000000"/>
                                <w:sz w:val="26"/>
                                <w:szCs w:val="26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2FAEF472" wp14:editId="65E49892">
                                  <wp:extent cx="1061049" cy="845389"/>
                                  <wp:effectExtent l="0" t="0" r="6350" b="0"/>
                                  <wp:docPr id="11" name="Picture 11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8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5" o:spid="_x0000_s1026" type="#_x0000_t202" style="position:absolute;left:0;text-align:left;margin-left:319.9pt;margin-top:15.6pt;width:266.25pt;height:154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CA370B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</w:pP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In writer’s workshop</w:t>
                      </w:r>
                      <w:r w:rsidR="002236C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students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will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plan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, draft, &amp; organize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 We will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continue to focus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on</w:t>
                      </w:r>
                      <w:r w:rsidR="008158A4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the Narrative genre &amp;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writing </w:t>
                      </w:r>
                      <w:r w:rsidR="00CA370B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&amp;</w:t>
                      </w:r>
                      <w:r w:rsidR="008E73B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elaborating </w:t>
                      </w:r>
                      <w:r w:rsidR="005F39D6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with detail</w:t>
                      </w:r>
                      <w:r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>.</w:t>
                      </w:r>
                      <w:r w:rsidR="000E0730" w:rsidRPr="00CA370B">
                        <w:rPr>
                          <w:rFonts w:ascii="Jokerman" w:eastAsia="Times" w:hAnsi="Jokerman" w:cs="Arial"/>
                          <w:color w:val="000000"/>
                          <w:sz w:val="26"/>
                          <w:szCs w:val="26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 wp14:anchorId="2FAEF472" wp14:editId="65E49892">
                            <wp:extent cx="1061049" cy="845389"/>
                            <wp:effectExtent l="0" t="0" r="6350" b="0"/>
                            <wp:docPr id="11" name="Picture 11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8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01D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5A9892B" wp14:editId="640012EE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BB4313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Nov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303A6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13</w:t>
                            </w:r>
                            <w:r w:rsidR="003835CA" w:rsidRPr="003835CA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52CE9"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A7BF8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  <w:r w:rsidR="003303A6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7</w:t>
                            </w:r>
                            <w:r w:rsidRPr="00BB4313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B004E0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7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1jNwIAAFw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BB4313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Nov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.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3303A6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13</w:t>
                      </w:r>
                      <w:r w:rsidR="003835CA" w:rsidRPr="003835CA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E52CE9"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A7BF8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1</w:t>
                      </w:r>
                      <w:r w:rsidR="003303A6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7</w:t>
                      </w:r>
                      <w:r w:rsidRPr="00BB4313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B004E0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25CC8A5" wp14:editId="6C8A6716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9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OjFJ/u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p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LaDOJL+AAAA4QEAABMAAAAAAAAA&#10;AAAAAAAAAAAAAFtDb250ZW50X1R5cGVzXS54bWxQSwECLQAUAAYACAAAACEAOP0h/9YAAACUAQAA&#10;CwAAAAAAAAAAAAAAAAAvAQAAX3JlbHMvLnJlbHNQSwECLQAUAAYACAAAACEATzB/qbECAAC7BQAA&#10;DgAAAAAAAAAAAAAAAAAu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iRfET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2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FI9GEO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3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fB1Uvr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4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O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NqOj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5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Lfsg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R3NC37ICAAC7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6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8rX4m7ECAAC8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7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LGbujWxAgAAvA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8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zYsQ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UW5s2LECAAC8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9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Keul+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0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8gsQIAALw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8TPvI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wdZsQIAALw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sP8HWb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2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Yl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n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BgUUYl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3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9dsQ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HAxz12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8158A4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6E5C9282" wp14:editId="706D67D4">
                <wp:simplePos x="0" y="0"/>
                <wp:positionH relativeFrom="column">
                  <wp:posOffset>-578485</wp:posOffset>
                </wp:positionH>
                <wp:positionV relativeFrom="paragraph">
                  <wp:posOffset>141605</wp:posOffset>
                </wp:positionV>
                <wp:extent cx="1388745" cy="9226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92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3495" w:rsidRPr="008D06CF" w:rsidRDefault="001B349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1B3495" w:rsidRPr="00373D2C" w:rsidRDefault="001B3495" w:rsidP="001B349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>Changes in Matter</w:t>
                            </w:r>
                          </w:p>
                          <w:p w:rsidR="008D06CF" w:rsidRPr="00A2514A" w:rsidRDefault="008D06CF" w:rsidP="00564FDB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-45.55pt;margin-top:11.15pt;width:109.35pt;height:72.6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1B3495" w:rsidRPr="00373D2C" w:rsidRDefault="001B3495" w:rsidP="001B349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b/>
                          <w:szCs w:val="24"/>
                        </w:rPr>
                        <w:t>Changes in Matter</w:t>
                      </w:r>
                    </w:p>
                    <w:p w:rsidR="008D06CF" w:rsidRPr="00A2514A" w:rsidRDefault="008D06CF" w:rsidP="00564FDB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FDB"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7B64F32" wp14:editId="58090DA0">
                <wp:simplePos x="0" y="0"/>
                <wp:positionH relativeFrom="column">
                  <wp:posOffset>1664335</wp:posOffset>
                </wp:positionH>
                <wp:positionV relativeFrom="paragraph">
                  <wp:posOffset>158750</wp:posOffset>
                </wp:positionV>
                <wp:extent cx="1482725" cy="9048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495" w:rsidRPr="008D06CF" w:rsidRDefault="001B3495" w:rsidP="001B3495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1B3495" w:rsidRPr="008D06CF" w:rsidRDefault="00202655" w:rsidP="001B3495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Our Country’s Government</w:t>
                            </w:r>
                          </w:p>
                          <w:p w:rsidR="008D06CF" w:rsidRPr="008158A4" w:rsidRDefault="008D06CF" w:rsidP="00564FDB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12.5pt;width:116.75pt;height:71.25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KggIAAGw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" filled="f" stroked="f" strokeweight=".5pt">
                <v:textbox>
                  <w:txbxContent>
                    <w:p w:rsidR="001B3495" w:rsidRPr="008D06CF" w:rsidRDefault="001B3495" w:rsidP="001B3495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1B3495" w:rsidRPr="008D06CF" w:rsidRDefault="00202655" w:rsidP="001B3495">
                      <w:pPr>
                        <w:ind w:left="0"/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Our Country’s Government</w:t>
                      </w:r>
                    </w:p>
                    <w:p w:rsidR="008D06CF" w:rsidRPr="008158A4" w:rsidRDefault="008D06CF" w:rsidP="00564FDB">
                      <w:pPr>
                        <w:ind w:left="0"/>
                        <w:jc w:val="center"/>
                        <w:rPr>
                          <w:rFonts w:ascii="Arial Black" w:hAnsi="Arial Black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AFE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8B065D" wp14:editId="6A7FEC28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B004E0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t>.</w:t>
                            </w:r>
                            <w:r w:rsidR="00E52CE9"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515FCBF" wp14:editId="178E10E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6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" fillcolor="#ff9" strokeweight="4pt">
                <v:fill opacity="46003f"/>
                <v:textbox>
                  <w:txbxContent>
                    <w:p w:rsidR="00CE65E5" w:rsidRPr="00E92695" w:rsidRDefault="00B004E0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t>.</w:t>
                      </w:r>
                      <w:r w:rsidR="00E52CE9" w:rsidRPr="00E52CE9">
                        <w:rPr>
                          <w:rFonts w:ascii="Arial Black" w:hAnsi="Arial Black"/>
                          <w:b/>
                          <w:noProof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6515FCBF" wp14:editId="178E10E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4893BA95" wp14:editId="6669D03A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24911" w:rsidP="00D5744A">
      <w:r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5EA726F" wp14:editId="3E3502C9">
                <wp:simplePos x="0" y="0"/>
                <wp:positionH relativeFrom="page">
                  <wp:posOffset>181154</wp:posOffset>
                </wp:positionH>
                <wp:positionV relativeFrom="page">
                  <wp:posOffset>2182483</wp:posOffset>
                </wp:positionV>
                <wp:extent cx="3881431" cy="3079115"/>
                <wp:effectExtent l="19050" t="19050" r="4318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31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2678F7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  </w:t>
                            </w:r>
                            <w:r w:rsidR="008F4A64" w:rsidRPr="002678F7">
                              <w:rPr>
                                <w:rFonts w:ascii="Love Ya Like A Sister" w:hAnsi="Love Ya Like A Sister" w:cs="Arial"/>
                                <w:b/>
                                <w:sz w:val="26"/>
                                <w:szCs w:val="26"/>
                                <w:u w:val="single"/>
                              </w:rPr>
                              <w:t>Important Reminders</w:t>
                            </w:r>
                          </w:p>
                          <w:p w:rsidR="001B3495" w:rsidRPr="00800F36" w:rsidRDefault="00F50F97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 w:rsidRPr="00163F2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1B349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1B3495"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School starts promptly at 7:45.  Please make sure your    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child is on time.  </w:t>
                            </w:r>
                            <w:r w:rsidR="0025210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Drop off begins at 7:10 am.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*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If your child has a change in transportation, please </w:t>
                            </w:r>
                          </w:p>
                          <w:p w:rsidR="001B3495" w:rsidRPr="00800F36" w:rsidRDefault="001B3495" w:rsidP="00FB7E45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send his/her teacher a note.</w:t>
                            </w:r>
                          </w:p>
                          <w:p w:rsidR="00252103" w:rsidRPr="003303A6" w:rsidRDefault="001B3495" w:rsidP="003303A6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800F3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*This year, our school is collecting Pop Tarts for the “Paw Packs” Weekend Snack Program. All dona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tions are greatly appreciated!</w:t>
                            </w:r>
                          </w:p>
                          <w:p w:rsidR="00252103" w:rsidRDefault="00DC52D5" w:rsidP="00252103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210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Nov.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0 – Veterans Day </w:t>
                            </w:r>
                            <w:r w:rsidR="005C5DEC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Luncheon</w:t>
                            </w:r>
                            <w:r w:rsidR="00252103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/ Progress Reports</w:t>
                            </w:r>
                          </w:p>
                          <w:p w:rsid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November 15 – Fall Picture Retakes</w:t>
                            </w:r>
                          </w:p>
                          <w:p w:rsid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November 16 – Thanksgiving Lunch</w:t>
                            </w:r>
                          </w:p>
                          <w:p w:rsid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November 20 – 24 – Thanksgiving Break</w:t>
                            </w:r>
                            <w:r w:rsidRPr="00DC52D5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</w:p>
                          <w:p w:rsidR="00BB4313" w:rsidRDefault="00BB4313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 November 27 – International Dot Day (Students may dress up in “dots.”)</w:t>
                            </w:r>
                          </w:p>
                          <w:p w:rsidR="00DC52D5" w:rsidRPr="00DC52D5" w:rsidRDefault="00DC52D5" w:rsidP="00DC52D5">
                            <w:pPr>
                              <w:ind w:left="9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p w:rsidR="00DC52D5" w:rsidRPr="001B3495" w:rsidRDefault="00DC52D5" w:rsidP="001B3495">
                            <w:pPr>
                              <w:ind w:left="270" w:hanging="126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4.25pt;margin-top:171.85pt;width:305.6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" fillcolor="#cef7c9" strokeweight="4pt">
                <v:textbox inset="0,0,0,0">
                  <w:txbxContent>
                    <w:p w:rsidR="008F4A64" w:rsidRPr="002678F7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 xml:space="preserve">  </w:t>
                      </w:r>
                      <w:r w:rsidR="008F4A64" w:rsidRPr="002678F7">
                        <w:rPr>
                          <w:rFonts w:ascii="Love Ya Like A Sister" w:hAnsi="Love Ya Like A Sister" w:cs="Arial"/>
                          <w:b/>
                          <w:sz w:val="26"/>
                          <w:szCs w:val="26"/>
                          <w:u w:val="single"/>
                        </w:rPr>
                        <w:t>Important Reminders</w:t>
                      </w:r>
                    </w:p>
                    <w:p w:rsidR="001B3495" w:rsidRPr="00800F36" w:rsidRDefault="00F50F97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 w:rsidRPr="00163F2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1B349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1B3495"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School starts promptly at 7:45.  Please make sure your    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child is on time.  </w:t>
                      </w:r>
                      <w:r w:rsidR="0025210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Drop off begins at 7:10 am.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*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If your child has a change in transportation, please </w:t>
                      </w:r>
                    </w:p>
                    <w:p w:rsidR="001B3495" w:rsidRPr="00800F36" w:rsidRDefault="001B3495" w:rsidP="00FB7E45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send his/her teacher a note.</w:t>
                      </w:r>
                    </w:p>
                    <w:p w:rsidR="00252103" w:rsidRPr="003303A6" w:rsidRDefault="001B3495" w:rsidP="003303A6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800F36">
                        <w:rPr>
                          <w:rFonts w:ascii="Love Ya Like A Sister" w:hAnsi="Love Ya Like A Sister" w:cs="Arial"/>
                          <w:szCs w:val="24"/>
                        </w:rPr>
                        <w:t>*This year, our school is collecting Pop Tarts for the “Paw Packs” Weekend Snack Program. All dona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tions are greatly appreciated!</w:t>
                      </w:r>
                    </w:p>
                    <w:p w:rsidR="00252103" w:rsidRDefault="00DC52D5" w:rsidP="00252103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</w:t>
                      </w:r>
                      <w:r w:rsidRPr="00DC52D5"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  <w:t xml:space="preserve"> </w:t>
                      </w:r>
                      <w:r w:rsidR="00252103">
                        <w:rPr>
                          <w:rFonts w:ascii="Love Ya Like A Sister" w:hAnsi="Love Ya Like A Sister" w:cs="Arial"/>
                          <w:szCs w:val="24"/>
                        </w:rPr>
                        <w:t>Nov.</w:t>
                      </w:r>
                      <w:r w:rsidRPr="00DC52D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1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0 – Veterans Day </w:t>
                      </w:r>
                      <w:r w:rsidR="005C5DEC">
                        <w:rPr>
                          <w:rFonts w:ascii="Love Ya Like A Sister" w:hAnsi="Love Ya Like A Sister" w:cs="Arial"/>
                          <w:szCs w:val="24"/>
                        </w:rPr>
                        <w:t>Luncheon</w:t>
                      </w:r>
                      <w:r w:rsidR="00252103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/ Progress Reports</w:t>
                      </w:r>
                    </w:p>
                    <w:p w:rsid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November 15 – Fall Picture Retakes</w:t>
                      </w:r>
                    </w:p>
                    <w:p w:rsid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November 16 – Thanksgiving Lunch</w:t>
                      </w:r>
                    </w:p>
                    <w:p w:rsid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November 20 – 24 – Thanksgiving Break</w:t>
                      </w:r>
                      <w:r w:rsidRPr="00DC52D5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</w:p>
                    <w:p w:rsidR="00BB4313" w:rsidRDefault="00BB4313" w:rsidP="00DC52D5">
                      <w:pPr>
                        <w:ind w:left="90"/>
                        <w:rPr>
                          <w:rFonts w:ascii="Love Ya Like A Sister" w:hAnsi="Love Ya Like A Sister" w:cs="Arial"/>
                          <w:sz w:val="22"/>
                          <w:szCs w:val="22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 November 27 – International Dot Day (Students may dress up in “dots.”)</w:t>
                      </w:r>
                    </w:p>
                    <w:p w:rsidR="00DC52D5" w:rsidRPr="00DC52D5" w:rsidRDefault="00DC52D5" w:rsidP="00DC52D5">
                      <w:pPr>
                        <w:ind w:left="9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p w:rsidR="00DC52D5" w:rsidRPr="001B3495" w:rsidRDefault="00DC52D5" w:rsidP="001B3495">
                      <w:pPr>
                        <w:ind w:left="270" w:hanging="126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2B8B99B" wp14:editId="53B527F4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EC" w:rsidRPr="005C5DEC" w:rsidRDefault="004B6220" w:rsidP="005C5DE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7BF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Reading</w:t>
                            </w:r>
                          </w:p>
                          <w:p w:rsidR="003303A6" w:rsidRDefault="003303A6" w:rsidP="003303A6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  <w:sz w:val="25"/>
                                <w:szCs w:val="25"/>
                              </w:rPr>
                            </w:pPr>
                            <w:r w:rsidRPr="007774AD">
                              <w:rPr>
                                <w:bCs/>
                                <w:sz w:val="25"/>
                                <w:szCs w:val="25"/>
                              </w:rPr>
                              <w:t>This is a test free week! We will enjoy reading</w:t>
                            </w:r>
                            <w:r w:rsidR="005C5DEC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and doing a Novel Study on</w:t>
                            </w:r>
                            <w:r w:rsidRPr="007774AD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5"/>
                                <w:szCs w:val="25"/>
                              </w:rPr>
                              <w:t>the Magic Tree House book “Thanksgiving on Thursday” together in class</w:t>
                            </w:r>
                            <w:r w:rsidRPr="007774AD">
                              <w:rPr>
                                <w:bCs/>
                                <w:sz w:val="25"/>
                                <w:szCs w:val="25"/>
                              </w:rPr>
                              <w:t>.  We will use this time to read special social studies</w:t>
                            </w:r>
                            <w:r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lessons about famous Native Americans</w:t>
                            </w:r>
                            <w:r w:rsidR="005C5DEC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and learn the history of Thanksgiving</w:t>
                            </w:r>
                            <w:r w:rsidRPr="007774AD">
                              <w:rPr>
                                <w:bCs/>
                                <w:sz w:val="25"/>
                                <w:szCs w:val="25"/>
                              </w:rPr>
                              <w:t xml:space="preserve">  </w:t>
                            </w:r>
                          </w:p>
                          <w:p w:rsidR="003303A6" w:rsidRPr="007774AD" w:rsidRDefault="003303A6" w:rsidP="003303A6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  <w:p w:rsidR="00DF1E76" w:rsidRPr="00202655" w:rsidRDefault="00202655" w:rsidP="00CA7BF8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02655">
                              <w:rPr>
                                <w:b/>
                                <w:bCs/>
                              </w:rPr>
                              <w:t>*Please continue to practice reading Fry Words.*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5C5DEC" w:rsidRPr="005C5DEC" w:rsidRDefault="004B6220" w:rsidP="005C5DE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7BF8">
                        <w:rPr>
                          <w:b/>
                          <w:bCs/>
                          <w:sz w:val="32"/>
                          <w:szCs w:val="32"/>
                        </w:rPr>
                        <w:t>Reading</w:t>
                      </w:r>
                    </w:p>
                    <w:p w:rsidR="003303A6" w:rsidRDefault="003303A6" w:rsidP="003303A6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  <w:sz w:val="25"/>
                          <w:szCs w:val="25"/>
                        </w:rPr>
                      </w:pPr>
                      <w:r w:rsidRPr="007774AD">
                        <w:rPr>
                          <w:bCs/>
                          <w:sz w:val="25"/>
                          <w:szCs w:val="25"/>
                        </w:rPr>
                        <w:t>This is a test free week! We will enjoy reading</w:t>
                      </w:r>
                      <w:r w:rsidR="005C5DEC">
                        <w:rPr>
                          <w:bCs/>
                          <w:sz w:val="25"/>
                          <w:szCs w:val="25"/>
                        </w:rPr>
                        <w:t xml:space="preserve"> and doing a Novel Study on</w:t>
                      </w:r>
                      <w:r w:rsidRPr="007774AD">
                        <w:rPr>
                          <w:bCs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bCs/>
                          <w:sz w:val="25"/>
                          <w:szCs w:val="25"/>
                        </w:rPr>
                        <w:t xml:space="preserve">the Magic Tree House book “Thanksgiving on Thursday” </w:t>
                      </w:r>
                      <w:r>
                        <w:rPr>
                          <w:bCs/>
                          <w:sz w:val="25"/>
                          <w:szCs w:val="25"/>
                        </w:rPr>
                        <w:t>together in class</w:t>
                      </w:r>
                      <w:r w:rsidRPr="007774AD">
                        <w:rPr>
                          <w:bCs/>
                          <w:sz w:val="25"/>
                          <w:szCs w:val="25"/>
                        </w:rPr>
                        <w:t>.  We will use this time to read special social studies</w:t>
                      </w:r>
                      <w:r>
                        <w:rPr>
                          <w:bCs/>
                          <w:sz w:val="25"/>
                          <w:szCs w:val="25"/>
                        </w:rPr>
                        <w:t xml:space="preserve"> lessons about famous Native Americans</w:t>
                      </w:r>
                      <w:r w:rsidR="005C5DEC">
                        <w:rPr>
                          <w:bCs/>
                          <w:sz w:val="25"/>
                          <w:szCs w:val="25"/>
                        </w:rPr>
                        <w:t xml:space="preserve"> and learn the history of Thanksgiving</w:t>
                      </w:r>
                      <w:r w:rsidRPr="007774AD">
                        <w:rPr>
                          <w:bCs/>
                          <w:sz w:val="25"/>
                          <w:szCs w:val="25"/>
                        </w:rPr>
                        <w:t xml:space="preserve">  </w:t>
                      </w:r>
                    </w:p>
                    <w:p w:rsidR="003303A6" w:rsidRPr="007774AD" w:rsidRDefault="003303A6" w:rsidP="003303A6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  <w:sz w:val="25"/>
                          <w:szCs w:val="25"/>
                        </w:rPr>
                      </w:pPr>
                    </w:p>
                    <w:p w:rsidR="00DF1E76" w:rsidRPr="00202655" w:rsidRDefault="00202655" w:rsidP="00CA7BF8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</w:rPr>
                      </w:pPr>
                      <w:r w:rsidRPr="00202655">
                        <w:rPr>
                          <w:b/>
                          <w:bCs/>
                        </w:rPr>
                        <w:t>*Please continue to practice reading Fry Words.*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EC" w:rsidRDefault="005C5DEC" w:rsidP="005C5D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5C5DEC" w:rsidRDefault="005C5DEC" w:rsidP="005C5D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5C5DEC" w:rsidRPr="00A3037C" w:rsidRDefault="005C5DEC" w:rsidP="005C5D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3037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No Spelling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words </w:t>
                            </w:r>
                            <w:r w:rsidRPr="00A3037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this week!</w:t>
                            </w:r>
                          </w:p>
                          <w:p w:rsidR="00DF6645" w:rsidRPr="00DF6645" w:rsidRDefault="00DF6645" w:rsidP="00E40918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5C5DEC" w:rsidRDefault="005C5DEC" w:rsidP="005C5DE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5C5DEC" w:rsidRDefault="005C5DEC" w:rsidP="005C5DE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5C5DEC" w:rsidRPr="00A3037C" w:rsidRDefault="005C5DEC" w:rsidP="005C5DE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A3037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No Spelling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words </w:t>
                      </w:r>
                      <w:r w:rsidRPr="00A3037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this week!</w:t>
                      </w:r>
                    </w:p>
                    <w:p w:rsidR="00DF6645" w:rsidRPr="00DF6645" w:rsidRDefault="00DF6645" w:rsidP="00E40918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34EA9" w:rsidP="00D5744A">
      <w:pPr>
        <w:rPr>
          <w:sz w:val="8"/>
          <w:szCs w:val="8"/>
        </w:rPr>
      </w:pPr>
      <w:r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685C098" wp14:editId="343A68DA">
                <wp:simplePos x="0" y="0"/>
                <wp:positionH relativeFrom="column">
                  <wp:posOffset>-733425</wp:posOffset>
                </wp:positionH>
                <wp:positionV relativeFrom="paragraph">
                  <wp:posOffset>-1905</wp:posOffset>
                </wp:positionV>
                <wp:extent cx="1837055" cy="4559300"/>
                <wp:effectExtent l="19050" t="1905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455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DEC" w:rsidRPr="00034EA9" w:rsidRDefault="005C5DEC" w:rsidP="005C5DEC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034EA9">
                              <w:rPr>
                                <w:rFonts w:ascii="Times New Roman" w:hAnsi="Times New Roman"/>
                                <w:b/>
                                <w:sz w:val="23"/>
                                <w:szCs w:val="23"/>
                              </w:rPr>
                              <w:t>Math</w:t>
                            </w:r>
                          </w:p>
                          <w:p w:rsidR="005C5DEC" w:rsidRPr="00A03152" w:rsidRDefault="005C5DEC" w:rsidP="005C5DE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We will begin focusing our attention on using mental math as a strategy to solve subtraction problems. We will work on fluently adding and subtracting within 100 using mental strategies such as place value, properties of operations, and/or the relationship between addition and subtraction. Students will subtract tens and ones, find parts of 100 (ex. 72+__= 100), subtract on a hundred chart, and subtract multiples of 10. Please continue to practice those basic addition and subtraction facts at home.</w:t>
                            </w:r>
                          </w:p>
                          <w:p w:rsidR="005C5DEC" w:rsidRPr="00DB3F07" w:rsidRDefault="005C5DEC" w:rsidP="005C5DE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962030A" wp14:editId="501B78DD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C52D5" w:rsidRPr="00DB3F07" w:rsidRDefault="00DC52D5" w:rsidP="00DC52D5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DB3F07" w:rsidRPr="00DB3F07" w:rsidRDefault="00DB3F07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0" type="#_x0000_t202" style="position:absolute;left:0;text-align:left;margin-left:-57.75pt;margin-top:-.15pt;width:144.65pt;height:35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" strokeweight="3.5pt">
                <v:textbox>
                  <w:txbxContent>
                    <w:p w:rsidR="005C5DEC" w:rsidRPr="00034EA9" w:rsidRDefault="005C5DEC" w:rsidP="005C5DEC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</w:pPr>
                      <w:r w:rsidRPr="00034EA9">
                        <w:rPr>
                          <w:rFonts w:ascii="Times New Roman" w:hAnsi="Times New Roman"/>
                          <w:b/>
                          <w:sz w:val="23"/>
                          <w:szCs w:val="23"/>
                        </w:rPr>
                        <w:t>Math</w:t>
                      </w:r>
                    </w:p>
                    <w:p w:rsidR="005C5DEC" w:rsidRPr="00A03152" w:rsidRDefault="005C5DEC" w:rsidP="005C5DE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We will begin focusing our attention on using mental math as a strategy to solve subtraction problems. We will work on fluently adding and subtracting within 100 using mental strategies such as place value, properties of operations, and/or the relationship between addition and subtraction. Students will subtract tens and ones, find parts of 100 (ex. 72+__= 100), subtract on a hundred chart, and subtract multiples of 10. Please continue to practice those basic addition and subtraction facts at home.</w:t>
                      </w:r>
                    </w:p>
                    <w:p w:rsidR="005C5DEC" w:rsidRPr="00DB3F07" w:rsidRDefault="005C5DEC" w:rsidP="005C5DE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4962030A" wp14:editId="501B78DD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DC52D5" w:rsidRPr="00DB3F07" w:rsidRDefault="00DC52D5" w:rsidP="00DC52D5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  <w:p w:rsidR="00DB3F07" w:rsidRPr="00DB3F07" w:rsidRDefault="00DB3F07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355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1015AC" wp14:editId="781C08AD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DC52D5" w:rsidRPr="00DF1306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E-mail:</w:t>
                            </w:r>
                            <w:r w:rsidRPr="001C0E9D">
                              <w:t xml:space="preserve"> </w:t>
                            </w:r>
                          </w:p>
                          <w:p w:rsidR="00DC52D5" w:rsidRPr="00141B4C" w:rsidRDefault="00102383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19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kellybryson@.pickenscounty</w:t>
                              </w:r>
                            </w:hyperlink>
                            <w:r w:rsidR="00DC52D5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DC52D5"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schools.org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102383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0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matthewgibson@.pickenscountyschools.org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hyperlink r:id="rId21" w:history="1">
                              <w:r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lizpatrick@.pickenscounty schools.org</w:t>
                              </w:r>
                            </w:hyperlink>
                            <w:r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102383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22" w:history="1">
                              <w:r w:rsidR="00DC52D5" w:rsidRPr="00D640C4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agaylayoung@.pickenscounty  schools.org</w:t>
                              </w:r>
                            </w:hyperlink>
                          </w:p>
                          <w:p w:rsidR="00DC52D5" w:rsidRPr="00141B4C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C52D5" w:rsidRPr="003B43ED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DC52D5" w:rsidRDefault="00102383" w:rsidP="00DC52D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3" w:history="1">
                              <w:r w:rsidR="00DC52D5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DC52D5" w:rsidRDefault="00DC52D5" w:rsidP="00DC52D5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school’s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1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RFiX4y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DC52D5" w:rsidRPr="00DF1306" w:rsidRDefault="00DC52D5" w:rsidP="00DC52D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E-mail:</w:t>
                      </w:r>
                      <w:r w:rsidRPr="001C0E9D">
                        <w:t xml:space="preserve"> </w:t>
                      </w:r>
                    </w:p>
                    <w:p w:rsidR="00DC52D5" w:rsidRPr="00141B4C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4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kellybryson@.pickenscounty</w:t>
                        </w:r>
                      </w:hyperlink>
                      <w:r w:rsidR="00DC52D5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DC52D5"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schools.org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hyperlink r:id="rId25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matthewgibson@.pickenscountyschools.org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hyperlink r:id="rId26" w:history="1">
                        <w:r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lizpatrick@.pickenscounty schools.org</w:t>
                        </w:r>
                      </w:hyperlink>
                      <w:r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hyperlink r:id="rId27" w:history="1">
                        <w:r w:rsidR="00DC52D5" w:rsidRPr="00D640C4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agaylayoung@.pickenscounty  schools.org</w:t>
                        </w:r>
                      </w:hyperlink>
                    </w:p>
                    <w:p w:rsidR="00DC52D5" w:rsidRPr="00141B4C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DC52D5" w:rsidRPr="003B43ED" w:rsidRDefault="00DC52D5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DC52D5" w:rsidRDefault="00B802F9" w:rsidP="00DC52D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8" w:history="1">
                        <w:r w:rsidR="00DC52D5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DC52D5" w:rsidRDefault="00DC52D5" w:rsidP="00DC52D5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school’s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5A12F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CDA2819" wp14:editId="58413C45">
                <wp:simplePos x="0" y="0"/>
                <wp:positionH relativeFrom="page">
                  <wp:posOffset>4062730</wp:posOffset>
                </wp:positionH>
                <wp:positionV relativeFrom="page">
                  <wp:posOffset>5753735</wp:posOffset>
                </wp:positionV>
                <wp:extent cx="3418205" cy="2432685"/>
                <wp:effectExtent l="19050" t="19050" r="29845" b="4381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243268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5C5DEC" w:rsidRPr="00A3037C" w:rsidRDefault="005C5DEC" w:rsidP="005C5DEC">
                            <w:pPr>
                              <w:ind w:left="90" w:hanging="9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  <w:r w:rsidRPr="00A3037C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We will increase our vocabulary through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>our Novel Study</w:t>
                            </w:r>
                            <w:r w:rsidRPr="00A3037C">
                              <w:rPr>
                                <w:rFonts w:ascii="Arial" w:hAnsi="Arial" w:cs="Arial"/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in class. No Vocabulary Test this week! </w:t>
                            </w:r>
                          </w:p>
                          <w:p w:rsidR="004F4BFC" w:rsidRPr="005A12F5" w:rsidRDefault="004F4BFC" w:rsidP="00780046">
                            <w:pPr>
                              <w:ind w:left="90" w:hanging="90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9.9pt;margin-top:453.05pt;width:269.15pt;height:191.5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" fillcolor="#c9f" strokecolor="black [3213]" strokeweight="4pt">
                <v:textbox inset="0,0,0,0">
                  <w:txbxContent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</w:p>
                    <w:p w:rsidR="005C5DEC" w:rsidRPr="00A3037C" w:rsidRDefault="005C5DEC" w:rsidP="005C5DEC">
                      <w:pPr>
                        <w:ind w:left="90" w:hanging="90"/>
                        <w:jc w:val="center"/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</w:pPr>
                      <w:r w:rsidRPr="00A3037C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 xml:space="preserve">We will increase our vocabulary through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>our Novel Study</w:t>
                      </w:r>
                      <w:r w:rsidRPr="00A3037C">
                        <w:rPr>
                          <w:rFonts w:ascii="Arial" w:hAnsi="Arial" w:cs="Arial"/>
                          <w:b/>
                          <w:i/>
                          <w:sz w:val="23"/>
                          <w:szCs w:val="23"/>
                        </w:rPr>
                        <w:t xml:space="preserve"> in class. No Vocabulary Test this week! </w:t>
                      </w:r>
                    </w:p>
                    <w:p w:rsidR="004F4BFC" w:rsidRPr="005A12F5" w:rsidRDefault="004F4BFC" w:rsidP="00780046">
                      <w:pPr>
                        <w:ind w:left="90" w:hanging="90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4063043</wp:posOffset>
                </wp:positionH>
                <wp:positionV relativeFrom="page">
                  <wp:posOffset>8134709</wp:posOffset>
                </wp:positionV>
                <wp:extent cx="3428820" cy="1686237"/>
                <wp:effectExtent l="19050" t="19050" r="3873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820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E40918" w:rsidRPr="00DF6645" w:rsidRDefault="008B683D" w:rsidP="003303A6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:rsidR="00E40918" w:rsidRPr="00DF6645" w:rsidRDefault="00E40918" w:rsidP="00E40918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5C5DEC" w:rsidRPr="00A3037C" w:rsidRDefault="005C5DEC" w:rsidP="005C5D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3037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No Spelling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words </w:t>
                            </w:r>
                            <w:r w:rsidRPr="00A3037C"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this week!</w:t>
                            </w:r>
                          </w:p>
                          <w:p w:rsidR="00DD0188" w:rsidRPr="00DF6645" w:rsidRDefault="00DD0188" w:rsidP="00E40918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:rsidR="00B066A6" w:rsidRDefault="00B066A6" w:rsidP="00DD0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19.9pt;margin-top:640.55pt;width:270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E40918" w:rsidRPr="00DF6645" w:rsidRDefault="008B683D" w:rsidP="003303A6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E40918" w:rsidRPr="00DF6645" w:rsidRDefault="00E40918" w:rsidP="00E40918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5C5DEC" w:rsidRPr="00A3037C" w:rsidRDefault="005C5DEC" w:rsidP="005C5DEC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A3037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No Spelling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words </w:t>
                      </w:r>
                      <w:r w:rsidRPr="00A3037C"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this week!</w:t>
                      </w:r>
                    </w:p>
                    <w:p w:rsidR="00DD0188" w:rsidRPr="00DF6645" w:rsidRDefault="00DD0188" w:rsidP="00E40918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:rsidR="00B066A6" w:rsidRDefault="00B066A6" w:rsidP="00DD0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383" w:rsidRDefault="00102383">
      <w:r>
        <w:separator/>
      </w:r>
    </w:p>
  </w:endnote>
  <w:endnote w:type="continuationSeparator" w:id="0">
    <w:p w:rsidR="00102383" w:rsidRDefault="00102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383" w:rsidRDefault="00102383">
      <w:r>
        <w:separator/>
      </w:r>
    </w:p>
  </w:footnote>
  <w:footnote w:type="continuationSeparator" w:id="0">
    <w:p w:rsidR="00102383" w:rsidRDefault="00102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55pt;height:11.55pt" o:bullet="t">
        <v:imagedata r:id="rId1" o:title="BD14691_"/>
      </v:shape>
    </w:pict>
  </w:numPicBullet>
  <w:numPicBullet w:numPicBulletId="1">
    <w:pict>
      <v:shape id="_x0000_i1045" type="#_x0000_t75" style="width:11.55pt;height:11.55pt" o:bullet="t">
        <v:imagedata r:id="rId2" o:title="BD14866_"/>
      </v:shape>
    </w:pict>
  </w:numPicBullet>
  <w:numPicBullet w:numPicBulletId="2">
    <w:pict>
      <v:shape id="_x0000_i1046" type="#_x0000_t75" style="width:12.9pt;height:12.9pt" o:bullet="t">
        <v:imagedata r:id="rId3" o:title="MCBD21304_0000[1]"/>
      </v:shape>
    </w:pict>
  </w:numPicBullet>
  <w:numPicBullet w:numPicBulletId="3">
    <w:pict>
      <v:shape id="_x0000_i1047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48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49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3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9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0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2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6"/>
  </w:num>
  <w:num w:numId="14">
    <w:abstractNumId w:val="25"/>
  </w:num>
  <w:num w:numId="15">
    <w:abstractNumId w:val="24"/>
  </w:num>
  <w:num w:numId="16">
    <w:abstractNumId w:val="16"/>
  </w:num>
  <w:num w:numId="17">
    <w:abstractNumId w:val="22"/>
  </w:num>
  <w:num w:numId="18">
    <w:abstractNumId w:val="14"/>
  </w:num>
  <w:num w:numId="19">
    <w:abstractNumId w:val="23"/>
  </w:num>
  <w:num w:numId="20">
    <w:abstractNumId w:val="21"/>
  </w:num>
  <w:num w:numId="21">
    <w:abstractNumId w:val="18"/>
  </w:num>
  <w:num w:numId="22">
    <w:abstractNumId w:val="30"/>
  </w:num>
  <w:num w:numId="23">
    <w:abstractNumId w:val="11"/>
  </w:num>
  <w:num w:numId="24">
    <w:abstractNumId w:val="17"/>
  </w:num>
  <w:num w:numId="25">
    <w:abstractNumId w:val="10"/>
  </w:num>
  <w:num w:numId="26">
    <w:abstractNumId w:val="27"/>
  </w:num>
  <w:num w:numId="27">
    <w:abstractNumId w:val="1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</w:num>
  <w:num w:numId="30">
    <w:abstractNumId w:val="32"/>
  </w:num>
  <w:num w:numId="31">
    <w:abstractNumId w:val="20"/>
  </w:num>
  <w:num w:numId="32">
    <w:abstractNumId w:val="1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4EA9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B7F6C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383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3F23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A7631"/>
    <w:rsid w:val="001B15A9"/>
    <w:rsid w:val="001B2797"/>
    <w:rsid w:val="001B2ED7"/>
    <w:rsid w:val="001B32F2"/>
    <w:rsid w:val="001B3495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20F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2655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2103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4570"/>
    <w:rsid w:val="0026611D"/>
    <w:rsid w:val="002678F7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A4C77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36C2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41A"/>
    <w:rsid w:val="00322915"/>
    <w:rsid w:val="00322B8E"/>
    <w:rsid w:val="003239D0"/>
    <w:rsid w:val="00324359"/>
    <w:rsid w:val="003256AA"/>
    <w:rsid w:val="00325B27"/>
    <w:rsid w:val="00325EF6"/>
    <w:rsid w:val="0032671A"/>
    <w:rsid w:val="003303A6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77C2F"/>
    <w:rsid w:val="00380304"/>
    <w:rsid w:val="00380B5D"/>
    <w:rsid w:val="00380C9F"/>
    <w:rsid w:val="003835CA"/>
    <w:rsid w:val="0038660E"/>
    <w:rsid w:val="00386EC4"/>
    <w:rsid w:val="0038768E"/>
    <w:rsid w:val="00387E6F"/>
    <w:rsid w:val="0039100E"/>
    <w:rsid w:val="00391F42"/>
    <w:rsid w:val="003945D2"/>
    <w:rsid w:val="00394ED5"/>
    <w:rsid w:val="003962C1"/>
    <w:rsid w:val="003A19AA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C7D3F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48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4BFC"/>
    <w:rsid w:val="004F7020"/>
    <w:rsid w:val="00500736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AF1"/>
    <w:rsid w:val="0053198E"/>
    <w:rsid w:val="00531EC1"/>
    <w:rsid w:val="00532C2C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4FDB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2F5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5DEC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660A"/>
    <w:rsid w:val="005E75B7"/>
    <w:rsid w:val="005F00C5"/>
    <w:rsid w:val="005F250C"/>
    <w:rsid w:val="005F39D6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010D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7066D"/>
    <w:rsid w:val="00775433"/>
    <w:rsid w:val="00780046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5E1B"/>
    <w:rsid w:val="007C6A93"/>
    <w:rsid w:val="007D138D"/>
    <w:rsid w:val="007D1518"/>
    <w:rsid w:val="007D4624"/>
    <w:rsid w:val="007D5534"/>
    <w:rsid w:val="007D7F35"/>
    <w:rsid w:val="007E3EC7"/>
    <w:rsid w:val="007E56AA"/>
    <w:rsid w:val="007E5A94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3157"/>
    <w:rsid w:val="008042A1"/>
    <w:rsid w:val="00805DBA"/>
    <w:rsid w:val="00806BF1"/>
    <w:rsid w:val="0081307D"/>
    <w:rsid w:val="00813731"/>
    <w:rsid w:val="008139BE"/>
    <w:rsid w:val="008151B6"/>
    <w:rsid w:val="008158A4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4F8"/>
    <w:rsid w:val="00827B35"/>
    <w:rsid w:val="00827DE3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4CD5"/>
    <w:rsid w:val="00856474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4FF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3B6"/>
    <w:rsid w:val="008E7A2B"/>
    <w:rsid w:val="008E7AFD"/>
    <w:rsid w:val="008F0372"/>
    <w:rsid w:val="008F1389"/>
    <w:rsid w:val="008F1FB5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452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655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A5"/>
    <w:rsid w:val="009546D5"/>
    <w:rsid w:val="00954FE2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B7D"/>
    <w:rsid w:val="00975A15"/>
    <w:rsid w:val="00977E01"/>
    <w:rsid w:val="009811A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5520"/>
    <w:rsid w:val="009B5CB9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152"/>
    <w:rsid w:val="00A0331C"/>
    <w:rsid w:val="00A0742C"/>
    <w:rsid w:val="00A07A4F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14A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4E0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5421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3E2"/>
    <w:rsid w:val="00B74D08"/>
    <w:rsid w:val="00B765EF"/>
    <w:rsid w:val="00B8014C"/>
    <w:rsid w:val="00B802F9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313"/>
    <w:rsid w:val="00BB471F"/>
    <w:rsid w:val="00BB47F8"/>
    <w:rsid w:val="00BB6F7F"/>
    <w:rsid w:val="00BB757B"/>
    <w:rsid w:val="00BB78A3"/>
    <w:rsid w:val="00BB7B17"/>
    <w:rsid w:val="00BB7FCB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1DAC"/>
    <w:rsid w:val="00BD1FAE"/>
    <w:rsid w:val="00BD45ED"/>
    <w:rsid w:val="00BD691A"/>
    <w:rsid w:val="00BE1ED3"/>
    <w:rsid w:val="00BE1FF5"/>
    <w:rsid w:val="00BE306E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E5C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11ED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398F"/>
    <w:rsid w:val="00C74B52"/>
    <w:rsid w:val="00C74C68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3383"/>
    <w:rsid w:val="00C93C2D"/>
    <w:rsid w:val="00C945CA"/>
    <w:rsid w:val="00CA005D"/>
    <w:rsid w:val="00CA061A"/>
    <w:rsid w:val="00CA124A"/>
    <w:rsid w:val="00CA1C03"/>
    <w:rsid w:val="00CA1F58"/>
    <w:rsid w:val="00CA35C4"/>
    <w:rsid w:val="00CA370B"/>
    <w:rsid w:val="00CA4757"/>
    <w:rsid w:val="00CA6B1E"/>
    <w:rsid w:val="00CA7BF8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3F51"/>
    <w:rsid w:val="00CC60EE"/>
    <w:rsid w:val="00CC6682"/>
    <w:rsid w:val="00CD11AC"/>
    <w:rsid w:val="00CD1DC4"/>
    <w:rsid w:val="00CD295F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0BFA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1F4E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52D5"/>
    <w:rsid w:val="00DC64BA"/>
    <w:rsid w:val="00DC7418"/>
    <w:rsid w:val="00DC7A6E"/>
    <w:rsid w:val="00DC7FB4"/>
    <w:rsid w:val="00DD0188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1E76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56D9"/>
    <w:rsid w:val="00E16D39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918"/>
    <w:rsid w:val="00E40B24"/>
    <w:rsid w:val="00E40F9F"/>
    <w:rsid w:val="00E42BA7"/>
    <w:rsid w:val="00E44FD0"/>
    <w:rsid w:val="00E450C4"/>
    <w:rsid w:val="00E460B2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9AD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1D51"/>
    <w:rsid w:val="00E82E85"/>
    <w:rsid w:val="00E86216"/>
    <w:rsid w:val="00E9064E"/>
    <w:rsid w:val="00E913EE"/>
    <w:rsid w:val="00E925B9"/>
    <w:rsid w:val="00E92695"/>
    <w:rsid w:val="00E950F8"/>
    <w:rsid w:val="00E96D06"/>
    <w:rsid w:val="00E97118"/>
    <w:rsid w:val="00E97569"/>
    <w:rsid w:val="00E976A0"/>
    <w:rsid w:val="00E97DCF"/>
    <w:rsid w:val="00EA08E5"/>
    <w:rsid w:val="00EA0D87"/>
    <w:rsid w:val="00EA0E03"/>
    <w:rsid w:val="00EA1ECB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2BF3"/>
    <w:rsid w:val="00EF310D"/>
    <w:rsid w:val="00EF322E"/>
    <w:rsid w:val="00EF3985"/>
    <w:rsid w:val="00EF48BA"/>
    <w:rsid w:val="00EF5149"/>
    <w:rsid w:val="00EF57D2"/>
    <w:rsid w:val="00EF57F5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1B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image" Target="media/image110.wmf"/><Relationship Id="rId26" Type="http://schemas.openxmlformats.org/officeDocument/2006/relationships/hyperlink" Target="mailto:lizpatrick@.pickenscounty%20schools.org" TargetMode="External"/><Relationship Id="rId3" Type="http://schemas.openxmlformats.org/officeDocument/2006/relationships/styles" Target="styles.xml"/><Relationship Id="rId21" Type="http://schemas.openxmlformats.org/officeDocument/2006/relationships/hyperlink" Target="mailto:lizpatrick@.pickenscounty%20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image" Target="media/image11.wmf"/><Relationship Id="rId25" Type="http://schemas.openxmlformats.org/officeDocument/2006/relationships/hyperlink" Target="mailto:matthewgibson@.pickenscountyschool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matthewgibson@.pickenscountyschools.org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hyperlink" Target="mailto:kellybryson@.pickenscounty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hyperlink" Target="http://jasperele.pickens.k12.ga.us/" TargetMode="External"/><Relationship Id="rId28" Type="http://schemas.openxmlformats.org/officeDocument/2006/relationships/hyperlink" Target="http://jasperele.pickens.k12.ga.us/" TargetMode="External"/><Relationship Id="rId10" Type="http://schemas.openxmlformats.org/officeDocument/2006/relationships/image" Target="media/image70.jpeg"/><Relationship Id="rId19" Type="http://schemas.openxmlformats.org/officeDocument/2006/relationships/hyperlink" Target="mailto:kellybryson@.pickenscounty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mailto:agaylayoung@.pickenscounty%20%20schools.org" TargetMode="External"/><Relationship Id="rId27" Type="http://schemas.openxmlformats.org/officeDocument/2006/relationships/hyperlink" Target="mailto:agaylayoung@.pickenscounty%20%20schools.org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C888E-E69A-461A-A468-0CCFF361C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Matthew Gibson</cp:lastModifiedBy>
  <cp:revision>2</cp:revision>
  <cp:lastPrinted>2017-11-10T11:57:00Z</cp:lastPrinted>
  <dcterms:created xsi:type="dcterms:W3CDTF">2017-11-10T11:57:00Z</dcterms:created>
  <dcterms:modified xsi:type="dcterms:W3CDTF">2017-11-10T11:57:00Z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