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CA370B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 writer’s workshop</w:t>
                            </w:r>
                            <w:r w:rsidR="002236C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students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plan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 draft, &amp; organize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 We will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continue to focus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the Narrative genre &amp;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writing 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&amp;</w:t>
                            </w:r>
                            <w:r w:rsidR="008E73B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elaborating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with detail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0E0730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CA370B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</w:pP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 writer’s workshop</w:t>
                      </w:r>
                      <w:r w:rsidR="002236C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students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will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plan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 draft, &amp; organize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 We will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continue to focus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the Narrative genre &amp;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writing 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&amp;</w:t>
                      </w:r>
                      <w:r w:rsidR="008E73B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elaborating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with detail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0E0730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65010D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Oc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B3495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3</w:t>
                            </w:r>
                            <w:r w:rsidR="003835C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0</w:t>
                            </w:r>
                            <w:r w:rsidR="003835CA" w:rsidRPr="003835C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835C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Nov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835C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3</w:t>
                            </w:r>
                            <w:r w:rsidR="003835CA" w:rsidRPr="003835C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rd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65010D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Oc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t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1B3495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3</w:t>
                      </w:r>
                      <w:r w:rsidR="003835CA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0</w:t>
                      </w:r>
                      <w:r w:rsidR="003835CA" w:rsidRPr="003835CA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3835CA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Nov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3835CA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3</w:t>
                      </w:r>
                      <w:r w:rsidR="003835CA" w:rsidRPr="003835CA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rd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E5C9282" wp14:editId="706D67D4">
                <wp:simplePos x="0" y="0"/>
                <wp:positionH relativeFrom="column">
                  <wp:posOffset>-578485</wp:posOffset>
                </wp:positionH>
                <wp:positionV relativeFrom="paragraph">
                  <wp:posOffset>141605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3495" w:rsidRPr="008D06CF" w:rsidRDefault="001B349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1B3495" w:rsidRPr="00373D2C" w:rsidRDefault="001B349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Changes in Matter</w:t>
                            </w:r>
                          </w:p>
                          <w:p w:rsidR="008D06CF" w:rsidRPr="00A2514A" w:rsidRDefault="008D06CF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5pt;margin-top:11.1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1B3495" w:rsidRPr="00373D2C" w:rsidRDefault="001B349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Cs w:val="24"/>
                        </w:rPr>
                        <w:t>Changes in Matter</w:t>
                      </w:r>
                    </w:p>
                    <w:p w:rsidR="008D06CF" w:rsidRPr="00A2514A" w:rsidRDefault="008D06CF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7B64F32" wp14:editId="58090DA0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495" w:rsidRPr="008D06CF" w:rsidRDefault="001B3495" w:rsidP="001B3495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1B3495" w:rsidRPr="008D06CF" w:rsidRDefault="00202655" w:rsidP="001B3495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Our Country’s Government</w:t>
                            </w:r>
                          </w:p>
                          <w:p w:rsidR="008D06CF" w:rsidRPr="008158A4" w:rsidRDefault="008D06CF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1B3495" w:rsidRPr="008D06CF" w:rsidRDefault="00202655" w:rsidP="001B3495">
                      <w:pPr>
                        <w:ind w:left="0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Our Country’s Government</w:t>
                      </w:r>
                    </w:p>
                    <w:p w:rsidR="008D06CF" w:rsidRPr="008158A4" w:rsidRDefault="008D06CF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8B065D" wp14:editId="6A7FEC28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515FCBF" wp14:editId="178E10E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893BA95" wp14:editId="6669D03A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5EA726F" wp14:editId="3E3502C9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2678F7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8F4A64"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Important Reminders</w:t>
                            </w:r>
                          </w:p>
                          <w:p w:rsidR="001B3495" w:rsidRPr="00800F36" w:rsidRDefault="00F50F97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1B349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School starts promptly at 7:45.  Please make sure your    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child is on time.  </w:t>
                            </w:r>
                            <w:r w:rsidR="0025210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Drop off begins at 7:10 am.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If your child has a change in transportation, please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send his/her teacher a note.</w:t>
                            </w:r>
                          </w:p>
                          <w:p w:rsidR="00202655" w:rsidRDefault="001B3495" w:rsidP="001B3495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*This year, our school is collecting Pop Tarts for the “Paw Packs” Weekend Snack Program. All dona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tions are greatly appreciated!</w:t>
                            </w: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</w:t>
                            </w:r>
                          </w:p>
                          <w:p w:rsidR="001B3495" w:rsidRPr="00800F36" w:rsidRDefault="00202655" w:rsidP="001B3495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Pr="00202655">
                              <w:rPr>
                                <w:rFonts w:ascii="Love Ya Like A Sister" w:hAnsi="Love Ya Like A Sister" w:cs="Arial"/>
                                <w:b/>
                                <w:szCs w:val="24"/>
                              </w:rPr>
                              <w:t>THERE WILL BE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202655">
                              <w:rPr>
                                <w:rFonts w:ascii="Love Ya Like A Sister" w:hAnsi="Love Ya Like A Sister" w:cs="Arial"/>
                                <w:b/>
                                <w:szCs w:val="24"/>
                              </w:rPr>
                              <w:t>NO TUTORING ON TUES</w:t>
                            </w:r>
                            <w:r>
                              <w:rPr>
                                <w:rFonts w:ascii="Love Ya Like A Sister" w:hAnsi="Love Ya Like A Sister" w:cs="Arial"/>
                                <w:b/>
                                <w:szCs w:val="24"/>
                              </w:rPr>
                              <w:t>., OCT.</w:t>
                            </w:r>
                            <w:r w:rsidRPr="00202655">
                              <w:rPr>
                                <w:rFonts w:ascii="Love Ya Like A Sister" w:hAnsi="Love Ya Like A Sister" w:cs="Arial"/>
                                <w:b/>
                                <w:szCs w:val="24"/>
                              </w:rPr>
                              <w:t xml:space="preserve"> 31</w:t>
                            </w:r>
                            <w:r w:rsidRPr="00202655">
                              <w:rPr>
                                <w:rFonts w:ascii="Love Ya Like A Sister" w:hAnsi="Love Ya Like A Sister" w:cs="Arial"/>
                                <w:b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.</w:t>
                            </w:r>
                          </w:p>
                          <w:p w:rsidR="001B3495" w:rsidRDefault="001B3495" w:rsidP="001B3495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B349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 October 30 – November 3 – Red Ribbon Week</w:t>
                            </w:r>
                          </w:p>
                          <w:p w:rsid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0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*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Nov.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5 – Daylight Saving Time ends 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 w:val="20"/>
                              </w:rPr>
                              <w:t>(set clocks back an hour)</w:t>
                            </w:r>
                          </w:p>
                          <w:p w:rsidR="00252103" w:rsidRPr="00252103" w:rsidRDefault="00252103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 Nov.</w:t>
                            </w:r>
                            <w:r w:rsidRPr="0025210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7 - Election Day / In-service </w:t>
                            </w:r>
                            <w:r w:rsidRPr="00252103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>(No School for students)</w:t>
                            </w:r>
                          </w:p>
                          <w:p w:rsidR="00252103" w:rsidRDefault="00DC52D5" w:rsidP="00252103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210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Nov.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0 – Veterans Day observed</w:t>
                            </w:r>
                            <w:r w:rsidR="0025210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/ Progress Reports</w:t>
                            </w:r>
                          </w:p>
                          <w:p w:rsid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November 15 – Fall Picture Retakes</w:t>
                            </w:r>
                          </w:p>
                          <w:p w:rsid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November 16 – Thanksgiving Lunch</w:t>
                            </w:r>
                          </w:p>
                          <w:p w:rsid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November 20 – 24 – Thanksgiving Break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</w:p>
                          <w:p w:rsidR="00DC52D5" w:rsidRP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DC52D5" w:rsidRPr="001B3495" w:rsidRDefault="00DC52D5" w:rsidP="001B3495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8F4A64" w:rsidRPr="002678F7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8F4A64"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>Important Reminders</w:t>
                      </w:r>
                    </w:p>
                    <w:p w:rsidR="001B3495" w:rsidRPr="00800F36" w:rsidRDefault="00F50F97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1B349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School starts promptly at 7:45.  Please make sure your    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child is on time.  </w:t>
                      </w:r>
                      <w:r w:rsidR="0025210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Drop off begins at 7:10 am.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If your child has a change in transportation, please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send his/her teacher a note.</w:t>
                      </w:r>
                    </w:p>
                    <w:p w:rsidR="00202655" w:rsidRDefault="001B3495" w:rsidP="001B3495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>*This year, our school is collecting Pop Tarts for the “Paw Packs” Weekend Snack Program. All dona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tions are greatly appreciated!</w:t>
                      </w: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</w:t>
                      </w:r>
                    </w:p>
                    <w:p w:rsidR="001B3495" w:rsidRPr="00800F36" w:rsidRDefault="00202655" w:rsidP="001B3495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Pr="00202655">
                        <w:rPr>
                          <w:rFonts w:ascii="Love Ya Like A Sister" w:hAnsi="Love Ya Like A Sister" w:cs="Arial"/>
                          <w:b/>
                          <w:szCs w:val="24"/>
                        </w:rPr>
                        <w:t>THERE WILL BE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202655">
                        <w:rPr>
                          <w:rFonts w:ascii="Love Ya Like A Sister" w:hAnsi="Love Ya Like A Sister" w:cs="Arial"/>
                          <w:b/>
                          <w:szCs w:val="24"/>
                        </w:rPr>
                        <w:t>NO TUTORING ON TUES</w:t>
                      </w:r>
                      <w:r>
                        <w:rPr>
                          <w:rFonts w:ascii="Love Ya Like A Sister" w:hAnsi="Love Ya Like A Sister" w:cs="Arial"/>
                          <w:b/>
                          <w:szCs w:val="24"/>
                        </w:rPr>
                        <w:t>., OCT.</w:t>
                      </w:r>
                      <w:r w:rsidRPr="00202655">
                        <w:rPr>
                          <w:rFonts w:ascii="Love Ya Like A Sister" w:hAnsi="Love Ya Like A Sister" w:cs="Arial"/>
                          <w:b/>
                          <w:szCs w:val="24"/>
                        </w:rPr>
                        <w:t xml:space="preserve"> 31</w:t>
                      </w:r>
                      <w:r w:rsidRPr="00202655">
                        <w:rPr>
                          <w:rFonts w:ascii="Love Ya Like A Sister" w:hAnsi="Love Ya Like A Sister" w:cs="Arial"/>
                          <w:b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.</w:t>
                      </w:r>
                    </w:p>
                    <w:p w:rsidR="001B3495" w:rsidRDefault="001B3495" w:rsidP="001B3495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B3495">
                        <w:rPr>
                          <w:rFonts w:ascii="Love Ya Like A Sister" w:hAnsi="Love Ya Like A Sister" w:cs="Arial"/>
                          <w:szCs w:val="24"/>
                        </w:rPr>
                        <w:t>* October 30 – November 3 – Red Ribbon Week</w:t>
                      </w:r>
                    </w:p>
                    <w:p w:rsid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 w:val="20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DC52D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*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Nov.</w:t>
                      </w:r>
                      <w:r w:rsidRPr="00DC52D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5 – Daylight Saving Time ends </w:t>
                      </w:r>
                      <w:r w:rsidRPr="00DC52D5">
                        <w:rPr>
                          <w:rFonts w:ascii="Love Ya Like A Sister" w:hAnsi="Love Ya Like A Sister" w:cs="Arial"/>
                          <w:sz w:val="20"/>
                        </w:rPr>
                        <w:t>(set clocks back an hour)</w:t>
                      </w:r>
                    </w:p>
                    <w:p w:rsidR="00252103" w:rsidRPr="00252103" w:rsidRDefault="00252103" w:rsidP="00DC52D5">
                      <w:pPr>
                        <w:ind w:left="90"/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* Nov.</w:t>
                      </w:r>
                      <w:r w:rsidRPr="0025210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7 - Election Day / In-service </w:t>
                      </w:r>
                      <w:r w:rsidRPr="00252103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>(No School for students)</w:t>
                      </w:r>
                    </w:p>
                    <w:p w:rsidR="00252103" w:rsidRDefault="00DC52D5" w:rsidP="00252103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</w:t>
                      </w:r>
                      <w:r w:rsidRPr="00DC52D5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 xml:space="preserve"> </w:t>
                      </w:r>
                      <w:r w:rsidR="00252103">
                        <w:rPr>
                          <w:rFonts w:ascii="Love Ya Like A Sister" w:hAnsi="Love Ya Like A Sister" w:cs="Arial"/>
                          <w:szCs w:val="24"/>
                        </w:rPr>
                        <w:t>Nov.</w:t>
                      </w:r>
                      <w:r w:rsidRPr="00DC52D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1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0 – Veterans Day observed</w:t>
                      </w:r>
                      <w:r w:rsidR="0025210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/ Progress Reports</w:t>
                      </w:r>
                    </w:p>
                    <w:p w:rsid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November 15 – Fall Picture Retakes</w:t>
                      </w:r>
                    </w:p>
                    <w:p w:rsid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November 16 – Thanksgiving Lunch</w:t>
                      </w:r>
                    </w:p>
                    <w:p w:rsid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November 20 – 24 – Thanksgiving Break</w:t>
                      </w:r>
                      <w:r w:rsidRPr="00DC52D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</w:p>
                    <w:p w:rsidR="00DC52D5" w:rsidRP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DC52D5" w:rsidRPr="001B3495" w:rsidRDefault="00DC52D5" w:rsidP="001B3495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2B8B99B" wp14:editId="53B527F4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CA7BF8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7B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Reading</w:t>
                            </w:r>
                          </w:p>
                          <w:p w:rsidR="003C1F5F" w:rsidRPr="00CA7BF8" w:rsidRDefault="003835CA" w:rsidP="003C1F5F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A9378A">
                              <w:rPr>
                                <w:bCs/>
                              </w:rPr>
                              <w:t xml:space="preserve">We will </w:t>
                            </w:r>
                            <w:r>
                              <w:rPr>
                                <w:bCs/>
                              </w:rPr>
                              <w:t>begin</w:t>
                            </w:r>
                            <w:r w:rsidRPr="00A9378A">
                              <w:rPr>
                                <w:bCs/>
                              </w:rPr>
                              <w:t xml:space="preserve"> reading “The Journey of a Butterfly” </w:t>
                            </w:r>
                            <w:r w:rsidRPr="00A9378A">
                              <w:rPr>
                                <w:b/>
                                <w:bCs/>
                              </w:rPr>
                              <w:t>(L.8)</w:t>
                            </w:r>
                            <w:r w:rsidRPr="00A9378A">
                              <w:rPr>
                                <w:bCs/>
                              </w:rPr>
                              <w:t xml:space="preserve"> by Carolyn Scarce. We will concentrate on comprehension, fluency, vocabulary, &amp; increasing our knowledge of text structure (cycle).</w:t>
                            </w:r>
                          </w:p>
                          <w:p w:rsidR="00615C30" w:rsidRPr="00CA7BF8" w:rsidRDefault="00202655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Fri</w:t>
                            </w:r>
                            <w:r w:rsidR="00C7398F">
                              <w:rPr>
                                <w:b/>
                                <w:bCs/>
                                <w:u w:val="single"/>
                              </w:rPr>
                              <w:t>d</w:t>
                            </w:r>
                            <w:r w:rsidR="00F81BDD">
                              <w:rPr>
                                <w:b/>
                                <w:bCs/>
                                <w:u w:val="single"/>
                              </w:rPr>
                              <w:t>ay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, </w:t>
                            </w:r>
                            <w:r w:rsidR="00EF3985">
                              <w:rPr>
                                <w:b/>
                                <w:bCs/>
                                <w:u w:val="single"/>
                              </w:rPr>
                              <w:t>November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10</w:t>
                            </w:r>
                          </w:p>
                          <w:p w:rsidR="003C1F5F" w:rsidRPr="00CA7BF8" w:rsidRDefault="003C1F5F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>Comprehension Test on “</w:t>
                            </w:r>
                            <w:r w:rsidR="00EF3985">
                              <w:rPr>
                                <w:bCs/>
                              </w:rPr>
                              <w:t>The Journey of a</w:t>
                            </w:r>
                            <w:r w:rsidR="008E73B6">
                              <w:rPr>
                                <w:bCs/>
                              </w:rPr>
                              <w:t xml:space="preserve"> </w:t>
                            </w:r>
                            <w:r w:rsidR="00C7398F">
                              <w:rPr>
                                <w:bCs/>
                              </w:rPr>
                              <w:t>Butterfly</w:t>
                            </w:r>
                            <w:r w:rsidR="009B5CB9" w:rsidRPr="00CA7BF8">
                              <w:rPr>
                                <w:bCs/>
                              </w:rPr>
                              <w:t>”</w:t>
                            </w:r>
                          </w:p>
                          <w:p w:rsidR="00615C30" w:rsidRPr="00CA7BF8" w:rsidRDefault="00202655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Thurs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>day</w:t>
                            </w:r>
                            <w:r w:rsidR="00BB7FCB" w:rsidRPr="00CA7BF8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615C30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EF3985">
                              <w:rPr>
                                <w:b/>
                                <w:bCs/>
                                <w:u w:val="single"/>
                              </w:rPr>
                              <w:t>November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9</w:t>
                            </w:r>
                          </w:p>
                          <w:p w:rsidR="00DF1E76" w:rsidRPr="00202655" w:rsidRDefault="003B4DBF" w:rsidP="00CA7BF8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 xml:space="preserve">Spelling/Vocabulary </w:t>
                            </w:r>
                            <w:r w:rsidR="00615C30" w:rsidRPr="00CA7BF8">
                              <w:rPr>
                                <w:bCs/>
                              </w:rPr>
                              <w:t>Test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with </w:t>
                            </w:r>
                            <w:r w:rsidR="00BB7FCB" w:rsidRPr="00DD0188">
                              <w:rPr>
                                <w:b/>
                                <w:bCs/>
                              </w:rPr>
                              <w:t xml:space="preserve">Lesson </w:t>
                            </w:r>
                            <w:r w:rsidR="00202655">
                              <w:rPr>
                                <w:b/>
                                <w:bCs/>
                              </w:rPr>
                              <w:t>8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words</w:t>
                            </w:r>
                            <w:r w:rsidR="00202655">
                              <w:rPr>
                                <w:bCs/>
                              </w:rPr>
                              <w:t xml:space="preserve"> </w:t>
                            </w:r>
                            <w:r w:rsidR="00202655" w:rsidRPr="00202655">
                              <w:rPr>
                                <w:b/>
                                <w:bCs/>
                              </w:rPr>
                              <w:t>*Please continue to practice reading Fry Words.*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CA7BF8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7BF8">
                        <w:rPr>
                          <w:b/>
                          <w:bCs/>
                          <w:sz w:val="32"/>
                          <w:szCs w:val="32"/>
                        </w:rPr>
                        <w:t>Reading</w:t>
                      </w:r>
                    </w:p>
                    <w:p w:rsidR="003C1F5F" w:rsidRPr="00CA7BF8" w:rsidRDefault="003835CA" w:rsidP="003C1F5F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A9378A">
                        <w:rPr>
                          <w:bCs/>
                        </w:rPr>
                        <w:t xml:space="preserve">We will </w:t>
                      </w:r>
                      <w:r>
                        <w:rPr>
                          <w:bCs/>
                        </w:rPr>
                        <w:t>begin</w:t>
                      </w:r>
                      <w:r w:rsidRPr="00A9378A">
                        <w:rPr>
                          <w:bCs/>
                        </w:rPr>
                        <w:t xml:space="preserve"> reading “The Journey of a Butterfly” </w:t>
                      </w:r>
                      <w:r w:rsidRPr="00A9378A">
                        <w:rPr>
                          <w:b/>
                          <w:bCs/>
                        </w:rPr>
                        <w:t>(L.8)</w:t>
                      </w:r>
                      <w:r w:rsidRPr="00A9378A">
                        <w:rPr>
                          <w:bCs/>
                        </w:rPr>
                        <w:t xml:space="preserve"> by Carolyn Scarce. We will concentrate on comprehension, fluency, vocabulary, &amp; increasing our knowledge of text structure (cycle).</w:t>
                      </w:r>
                    </w:p>
                    <w:p w:rsidR="00615C30" w:rsidRPr="00CA7BF8" w:rsidRDefault="00202655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Fri</w:t>
                      </w:r>
                      <w:r w:rsidR="00C7398F">
                        <w:rPr>
                          <w:b/>
                          <w:bCs/>
                          <w:u w:val="single"/>
                        </w:rPr>
                        <w:t>d</w:t>
                      </w:r>
                      <w:r w:rsidR="00F81BDD">
                        <w:rPr>
                          <w:b/>
                          <w:bCs/>
                          <w:u w:val="single"/>
                        </w:rPr>
                        <w:t>ay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 xml:space="preserve">, </w:t>
                      </w:r>
                      <w:r w:rsidR="00EF3985">
                        <w:rPr>
                          <w:b/>
                          <w:bCs/>
                          <w:u w:val="single"/>
                        </w:rPr>
                        <w:t>November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10</w:t>
                      </w:r>
                    </w:p>
                    <w:p w:rsidR="003C1F5F" w:rsidRPr="00CA7BF8" w:rsidRDefault="003C1F5F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CA7BF8">
                        <w:rPr>
                          <w:bCs/>
                        </w:rPr>
                        <w:t>Comprehension Test on “</w:t>
                      </w:r>
                      <w:r w:rsidR="00EF3985">
                        <w:rPr>
                          <w:bCs/>
                        </w:rPr>
                        <w:t>The Journey of a</w:t>
                      </w:r>
                      <w:r w:rsidR="008E73B6">
                        <w:rPr>
                          <w:bCs/>
                        </w:rPr>
                        <w:t xml:space="preserve"> </w:t>
                      </w:r>
                      <w:r w:rsidR="00C7398F">
                        <w:rPr>
                          <w:bCs/>
                        </w:rPr>
                        <w:t>Butterfly</w:t>
                      </w:r>
                      <w:r w:rsidR="009B5CB9" w:rsidRPr="00CA7BF8">
                        <w:rPr>
                          <w:bCs/>
                        </w:rPr>
                        <w:t>”</w:t>
                      </w:r>
                    </w:p>
                    <w:p w:rsidR="00615C30" w:rsidRPr="00CA7BF8" w:rsidRDefault="00202655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Thurs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>day</w:t>
                      </w:r>
                      <w:r w:rsidR="00BB7FCB" w:rsidRPr="00CA7BF8"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615C30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EF3985">
                        <w:rPr>
                          <w:b/>
                          <w:bCs/>
                          <w:u w:val="single"/>
                        </w:rPr>
                        <w:t>November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u w:val="single"/>
                        </w:rPr>
                        <w:t>9</w:t>
                      </w:r>
                    </w:p>
                    <w:p w:rsidR="00DF1E76" w:rsidRPr="00202655" w:rsidRDefault="003B4DBF" w:rsidP="00CA7BF8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 w:rsidRPr="00CA7BF8">
                        <w:rPr>
                          <w:bCs/>
                        </w:rPr>
                        <w:t xml:space="preserve">Spelling/Vocabulary </w:t>
                      </w:r>
                      <w:r w:rsidR="00615C30" w:rsidRPr="00CA7BF8">
                        <w:rPr>
                          <w:bCs/>
                        </w:rPr>
                        <w:t>Test</w:t>
                      </w:r>
                      <w:r w:rsidR="00BB7FCB" w:rsidRPr="00CA7BF8">
                        <w:rPr>
                          <w:bCs/>
                        </w:rPr>
                        <w:t xml:space="preserve"> with </w:t>
                      </w:r>
                      <w:r w:rsidR="00BB7FCB" w:rsidRPr="00DD0188">
                        <w:rPr>
                          <w:b/>
                          <w:bCs/>
                        </w:rPr>
                        <w:t xml:space="preserve">Lesson </w:t>
                      </w:r>
                      <w:r w:rsidR="00202655">
                        <w:rPr>
                          <w:b/>
                          <w:bCs/>
                        </w:rPr>
                        <w:t>8</w:t>
                      </w:r>
                      <w:r w:rsidR="00BB7FCB" w:rsidRPr="00CA7BF8">
                        <w:rPr>
                          <w:bCs/>
                        </w:rPr>
                        <w:t xml:space="preserve"> words</w:t>
                      </w:r>
                      <w:r w:rsidR="00202655">
                        <w:rPr>
                          <w:bCs/>
                        </w:rPr>
                        <w:t xml:space="preserve"> </w:t>
                      </w:r>
                      <w:r w:rsidR="00202655" w:rsidRPr="00202655">
                        <w:rPr>
                          <w:b/>
                          <w:bCs/>
                        </w:rPr>
                        <w:t>*Please continue to practice reading Fry Words.*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918" w:rsidRDefault="00DF6645" w:rsidP="00E409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(L.</w:t>
                            </w:r>
                            <w:r w:rsidR="00E4091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8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BB7FC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="005A12F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E40918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E4091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The Journey of a Butterfly</w:t>
                            </w:r>
                            <w:r w:rsidR="00E40918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E40918" w:rsidRDefault="00E40918" w:rsidP="00E40918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eggs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feed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creature  </w:t>
                            </w:r>
                          </w:p>
                          <w:p w:rsidR="00E40918" w:rsidRDefault="00E40918" w:rsidP="00E40918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rest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asleep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sincere</w:t>
                            </w:r>
                          </w:p>
                          <w:p w:rsidR="00E40918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reach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trees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E40918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leaves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greeting       </w:t>
                            </w:r>
                          </w:p>
                          <w:p w:rsidR="00E40918" w:rsidRPr="00DF6645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eat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dreaming      </w:t>
                            </w:r>
                          </w:p>
                          <w:p w:rsidR="00DF6645" w:rsidRPr="00DF6645" w:rsidRDefault="00DF6645" w:rsidP="00E40918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E40918" w:rsidRDefault="00DF6645" w:rsidP="00E40918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(L.</w:t>
                      </w:r>
                      <w:r w:rsidR="00E40918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8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BB7FC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="005A12F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E40918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E4091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The Journey of a Butterfly</w:t>
                      </w:r>
                      <w:r w:rsidR="00E40918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E40918" w:rsidRDefault="00E40918" w:rsidP="00E40918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eggs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feed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creature  </w:t>
                      </w:r>
                    </w:p>
                    <w:p w:rsidR="00E40918" w:rsidRDefault="00E40918" w:rsidP="00E40918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rest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asleep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sincere</w:t>
                      </w:r>
                    </w:p>
                    <w:p w:rsidR="00E40918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reach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trees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E40918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leaves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greeting       </w:t>
                      </w:r>
                    </w:p>
                    <w:p w:rsidR="00E40918" w:rsidRPr="00DF6645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eat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dreaming      </w:t>
                      </w:r>
                    </w:p>
                    <w:p w:rsidR="00DF6645" w:rsidRPr="00DF6645" w:rsidRDefault="00DF6645" w:rsidP="00E40918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2D5" w:rsidRPr="00034EA9" w:rsidRDefault="00DC52D5" w:rsidP="00DC52D5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DC52D5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We will</w:t>
                            </w:r>
                            <w:r w:rsidR="003835C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continue to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focus our attention on using mental math as a strategy to solve addition problems. We will work on fluently adding within 100 using mental strategies such as place value, properties of operations, and/or the relationship between addition and subtraction. Students will be adding tens and ones, adding on a hundreds chart, and adding multiples of 10.</w:t>
                            </w:r>
                          </w:p>
                          <w:p w:rsidR="00DC52D5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DC52D5" w:rsidRPr="00A03152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DC52D5" w:rsidRPr="00DB3F07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FA83F87" wp14:editId="3499EA3F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B3F07" w:rsidRPr="00DB3F07" w:rsidRDefault="00DB3F07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DC52D5" w:rsidRPr="00034EA9" w:rsidRDefault="00DC52D5" w:rsidP="00DC52D5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DC52D5" w:rsidRDefault="00DC52D5" w:rsidP="00DC52D5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We will</w:t>
                      </w:r>
                      <w:r w:rsidR="003835CA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continue to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focus our attention on using mental math as a strategy to solve addition problems. We will work on fluently adding within 100 using mental strategies such as place value, properties of operations, and/or the relationship between addition and subtraction. Students will be adding tens and ones, adding on a hundreds chart, and adding multiples of 10.</w:t>
                      </w:r>
                    </w:p>
                    <w:p w:rsidR="00DC52D5" w:rsidRDefault="00DC52D5" w:rsidP="00DC52D5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DC52D5" w:rsidRPr="00A03152" w:rsidRDefault="00DC52D5" w:rsidP="00DC52D5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DC52D5" w:rsidRPr="00DB3F07" w:rsidRDefault="00DC52D5" w:rsidP="00DC52D5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3FA83F87" wp14:editId="3499EA3F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DB3F07" w:rsidRPr="00DB3F07" w:rsidRDefault="00DB3F07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DC52D5" w:rsidRPr="00DF1306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E-mail:</w:t>
                            </w:r>
                            <w:r w:rsidRPr="001C0E9D">
                              <w:t xml:space="preserve"> </w:t>
                            </w:r>
                          </w:p>
                          <w:p w:rsidR="00DC52D5" w:rsidRPr="00141B4C" w:rsidRDefault="00D82F18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9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kellybryson@.pickenscounty</w:t>
                              </w:r>
                            </w:hyperlink>
                            <w:r w:rsidR="00DC52D5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DC52D5"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schools.org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D82F18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matthewgibson@.pickenscountyschools.org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hyperlink r:id="rId21" w:history="1">
                              <w:r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 schools.org</w:t>
                              </w:r>
                            </w:hyperlink>
                            <w:r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D82F18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  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C52D5" w:rsidRDefault="00D82F18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3" w:history="1">
                              <w:r w:rsidR="00DC52D5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school’s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DC52D5" w:rsidRPr="00DF1306" w:rsidRDefault="00DC52D5" w:rsidP="00DC52D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E-mail:</w:t>
                      </w:r>
                      <w:r w:rsidRPr="001C0E9D">
                        <w:t xml:space="preserve"> </w:t>
                      </w:r>
                    </w:p>
                    <w:p w:rsidR="00DC52D5" w:rsidRPr="00141B4C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4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kellybryson@.pickenscounty</w:t>
                        </w:r>
                      </w:hyperlink>
                      <w:r w:rsidR="00DC52D5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DC52D5"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schools.org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5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matthewgibson@.pickenscountyschools.org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hyperlink r:id="rId26" w:history="1">
                        <w:r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 schools.org</w:t>
                        </w:r>
                      </w:hyperlink>
                      <w:r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7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  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8" w:history="1">
                        <w:r w:rsidR="00DC52D5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school’s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E40918" w:rsidRPr="00C93C2D" w:rsidRDefault="00E40918" w:rsidP="00E40918">
                            <w:pPr>
                              <w:ind w:left="0"/>
                              <w:jc w:val="center"/>
                              <w:rPr>
                                <w:rFonts w:ascii="sf Natalie" w:eastAsia="Times" w:hAnsi="sf Natalie" w:cs="DaunPenh"/>
                                <w:b/>
                                <w:sz w:val="23"/>
                                <w:szCs w:val="23"/>
                              </w:rPr>
                            </w:pPr>
                            <w:r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Vocabulary Words (L.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8</w:t>
                            </w:r>
                            <w:r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) 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The Journey of a Butterfly”</w:t>
                            </w:r>
                          </w:p>
                          <w:p w:rsidR="00E40918" w:rsidRPr="006F490C" w:rsidRDefault="00E40918" w:rsidP="00E40918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49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migration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a type of travel where animals move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long distances to avoid winter weather. Whales, geese, and monarch butterflies migrate.</w:t>
                            </w:r>
                          </w:p>
                          <w:p w:rsidR="00E40918" w:rsidRPr="006F490C" w:rsidRDefault="00E40918" w:rsidP="00E40918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49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monarch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a large, deep-orange butterfly having black and white markings, the larvae feed on the leaves of milkweed.</w:t>
                            </w:r>
                          </w:p>
                          <w:p w:rsidR="00E40918" w:rsidRPr="006F490C" w:rsidRDefault="00E40918" w:rsidP="00E40918">
                            <w:pPr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49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return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to come back to the same place. </w:t>
                            </w:r>
                          </w:p>
                          <w:p w:rsidR="00E40918" w:rsidRPr="006F490C" w:rsidRDefault="00E40918" w:rsidP="00E40918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490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season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one of the four periods of the year (spring, summer, fall, winter) characterized by particular conditions of weather and</w:t>
                            </w:r>
                            <w:r>
                              <w:t xml:space="preserve"> </w:t>
                            </w:r>
                            <w:r w:rsidRPr="006F490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temperature. Butterflies behave differently in each season.</w:t>
                            </w:r>
                          </w:p>
                          <w:p w:rsidR="004F4BFC" w:rsidRPr="005A12F5" w:rsidRDefault="004F4BFC" w:rsidP="00780046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E40918" w:rsidRPr="00C93C2D" w:rsidRDefault="00E40918" w:rsidP="00E40918">
                      <w:pPr>
                        <w:ind w:left="0"/>
                        <w:jc w:val="center"/>
                        <w:rPr>
                          <w:rFonts w:ascii="sf Natalie" w:eastAsia="Times" w:hAnsi="sf Natalie" w:cs="DaunPenh"/>
                          <w:b/>
                          <w:sz w:val="23"/>
                          <w:szCs w:val="23"/>
                        </w:rPr>
                      </w:pPr>
                      <w:r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Vocabulary Words (L.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8</w:t>
                      </w:r>
                      <w:r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) “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The Journey of a Butterfly”</w:t>
                      </w:r>
                    </w:p>
                    <w:p w:rsidR="00E40918" w:rsidRPr="006F490C" w:rsidRDefault="00E40918" w:rsidP="00E40918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6F490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migration</w:t>
                      </w:r>
                      <w:proofErr w:type="gramEnd"/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a type of travel where animals move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>long distances to avoid winter weather. Whales, geese, and monarch butterflies migrate.</w:t>
                      </w:r>
                    </w:p>
                    <w:p w:rsidR="00E40918" w:rsidRPr="006F490C" w:rsidRDefault="00E40918" w:rsidP="00E40918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6F490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monarch</w:t>
                      </w:r>
                      <w:proofErr w:type="gramEnd"/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a large, deep-orange butterfly having black and white markings, the larvae feed on the leaves of milkweed.</w:t>
                      </w:r>
                    </w:p>
                    <w:p w:rsidR="00E40918" w:rsidRPr="006F490C" w:rsidRDefault="00E40918" w:rsidP="00E40918">
                      <w:pPr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6F490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return</w:t>
                      </w:r>
                      <w:proofErr w:type="gramEnd"/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to come back to the same place. </w:t>
                      </w:r>
                    </w:p>
                    <w:p w:rsidR="00E40918" w:rsidRPr="006F490C" w:rsidRDefault="00E40918" w:rsidP="00E40918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6F490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season</w:t>
                      </w:r>
                      <w:proofErr w:type="gramEnd"/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one of the four periods of the year (spring, summer, fall, winter) characterized by particular conditions of weather and</w:t>
                      </w:r>
                      <w:r>
                        <w:t xml:space="preserve"> </w:t>
                      </w:r>
                      <w:r w:rsidRPr="006F490C">
                        <w:rPr>
                          <w:rFonts w:ascii="Arial" w:hAnsi="Arial" w:cs="Arial"/>
                          <w:sz w:val="22"/>
                          <w:szCs w:val="22"/>
                        </w:rPr>
                        <w:t>temperature. Butterflies behave differently in each season.</w:t>
                      </w:r>
                    </w:p>
                    <w:p w:rsidR="004F4BFC" w:rsidRPr="005A12F5" w:rsidRDefault="004F4BFC" w:rsidP="00780046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E40918" w:rsidRDefault="008B683D" w:rsidP="00E409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Group 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Spelling Words (L.</w:t>
                            </w:r>
                            <w:r w:rsidR="00E4091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8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="00E40918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E4091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The Journey of a Butterfly</w:t>
                            </w:r>
                            <w:r w:rsidR="00E40918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E40918" w:rsidRDefault="00E40918" w:rsidP="00E40918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eggs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feed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 </w:t>
                            </w:r>
                          </w:p>
                          <w:p w:rsidR="00E40918" w:rsidRDefault="00E40918" w:rsidP="00E40918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rest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asleep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E40918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reach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trees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E40918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leaves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greeting       </w:t>
                            </w:r>
                          </w:p>
                          <w:p w:rsidR="00E40918" w:rsidRPr="00DF6645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eat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dreaming      </w:t>
                            </w:r>
                          </w:p>
                          <w:p w:rsidR="00E40918" w:rsidRPr="00DF6645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DD0188" w:rsidRPr="00DF6645" w:rsidRDefault="00DD0188" w:rsidP="00E40918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E40918" w:rsidRDefault="008B683D" w:rsidP="00E40918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Group </w:t>
                      </w:r>
                      <w:r w:rsidR="00DD0188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Spelling Words (L.</w:t>
                      </w:r>
                      <w:r w:rsidR="00E40918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8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DD0188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="00E40918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E4091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The Journey of a Butterfly</w:t>
                      </w:r>
                      <w:r w:rsidR="00E40918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E40918" w:rsidRDefault="00E40918" w:rsidP="00E40918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eggs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feed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 </w:t>
                      </w:r>
                    </w:p>
                    <w:p w:rsidR="00E40918" w:rsidRDefault="00E40918" w:rsidP="00E40918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rest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asleep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E40918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reach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trees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E40918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leaves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greeting       </w:t>
                      </w:r>
                    </w:p>
                    <w:p w:rsidR="00E40918" w:rsidRPr="00DF6645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eat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dreaming      </w:t>
                      </w:r>
                    </w:p>
                    <w:p w:rsidR="00E40918" w:rsidRPr="00DF6645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DD0188" w:rsidRPr="00DF6645" w:rsidRDefault="00DD0188" w:rsidP="00E40918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F18" w:rsidRDefault="00D82F18">
      <w:r>
        <w:separator/>
      </w:r>
    </w:p>
  </w:endnote>
  <w:endnote w:type="continuationSeparator" w:id="0">
    <w:p w:rsidR="00D82F18" w:rsidRDefault="00D82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F18" w:rsidRDefault="00D82F18">
      <w:r>
        <w:separator/>
      </w:r>
    </w:p>
  </w:footnote>
  <w:footnote w:type="continuationSeparator" w:id="0">
    <w:p w:rsidR="00D82F18" w:rsidRDefault="00D82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4EA9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95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20F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2655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2103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4570"/>
    <w:rsid w:val="0026611D"/>
    <w:rsid w:val="002678F7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35CA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4BFC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1EC1"/>
    <w:rsid w:val="00532C2C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046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3EC7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474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3B6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520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152"/>
    <w:rsid w:val="00A0331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5421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02F9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11ED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398F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370B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295F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2F18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52D5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648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3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918"/>
    <w:rsid w:val="00E40B24"/>
    <w:rsid w:val="00E40F9F"/>
    <w:rsid w:val="00E42BA7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2BF3"/>
    <w:rsid w:val="00EF310D"/>
    <w:rsid w:val="00EF322E"/>
    <w:rsid w:val="00EF3985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image" Target="media/image110.wmf"/><Relationship Id="rId26" Type="http://schemas.openxmlformats.org/officeDocument/2006/relationships/hyperlink" Target="mailto:lizpatrick@.pickenscounty%20schools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lizpatrick@.pickenscounty%20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image" Target="media/image11.wmf"/><Relationship Id="rId25" Type="http://schemas.openxmlformats.org/officeDocument/2006/relationships/hyperlink" Target="mailto:matthewgibson@.pickenscountyschool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matthewgibson@.pickenscountyschools.or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mailto:kellybryson@.pickenscounty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http://jasperele.pickens.k12.ga.us/" TargetMode="External"/><Relationship Id="rId28" Type="http://schemas.openxmlformats.org/officeDocument/2006/relationships/hyperlink" Target="http://jasperele.pickens.k12.ga.us/" TargetMode="External"/><Relationship Id="rId10" Type="http://schemas.openxmlformats.org/officeDocument/2006/relationships/image" Target="media/image70.jpeg"/><Relationship Id="rId19" Type="http://schemas.openxmlformats.org/officeDocument/2006/relationships/hyperlink" Target="mailto:kellybryson@.pickenscounty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mailto:agaylayoung@.pickenscounty%20%20schools.org" TargetMode="External"/><Relationship Id="rId27" Type="http://schemas.openxmlformats.org/officeDocument/2006/relationships/hyperlink" Target="mailto:agaylayoung@.pickenscounty%20%20schools.org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F77F5-EA83-4722-B2FB-AC6C81733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Matthew Gibson</cp:lastModifiedBy>
  <cp:revision>2</cp:revision>
  <cp:lastPrinted>2017-10-25T20:00:00Z</cp:lastPrinted>
  <dcterms:created xsi:type="dcterms:W3CDTF">2017-10-25T20:21:00Z</dcterms:created>
  <dcterms:modified xsi:type="dcterms:W3CDTF">2017-10-25T20:21:00Z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